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1038"/>
        <w:gridCol w:w="8400"/>
        <w:gridCol w:w="1038"/>
      </w:tblGrid>
      <w:tr w:rsidR="005A5D46" w:rsidRPr="001D6AB5" w14:paraId="4A831B9D" w14:textId="77777777">
        <w:trPr>
          <w:cantSplit/>
          <w:jc w:val="center"/>
        </w:trPr>
        <w:tc>
          <w:tcPr>
            <w:tcW w:w="1038" w:type="dxa"/>
            <w:shd w:val="clear" w:color="auto" w:fill="auto"/>
          </w:tcPr>
          <w:p w14:paraId="104EF89B" w14:textId="77777777" w:rsidR="005A5D46" w:rsidRPr="001D6AB5" w:rsidRDefault="003B3106" w:rsidP="005A5D4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</w:rPr>
              <w:pict w14:anchorId="769703E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95pt;height:46.95pt">
                  <v:imagedata r:id="rId8" o:title="DNRLogoWhiteBack"/>
                </v:shape>
              </w:pict>
            </w:r>
          </w:p>
        </w:tc>
        <w:tc>
          <w:tcPr>
            <w:tcW w:w="8400" w:type="dxa"/>
            <w:shd w:val="clear" w:color="auto" w:fill="auto"/>
          </w:tcPr>
          <w:p w14:paraId="40A40AE1" w14:textId="0987FE1F" w:rsidR="005A5D46" w:rsidRPr="006A05AF" w:rsidRDefault="005A5D46" w:rsidP="005A5D46">
            <w:pPr>
              <w:jc w:val="center"/>
              <w:rPr>
                <w:rFonts w:ascii="Arial" w:hAnsi="Arial" w:cs="Arial"/>
                <w:strike/>
                <w:sz w:val="16"/>
                <w:szCs w:val="16"/>
              </w:rPr>
            </w:pPr>
            <w:r w:rsidRPr="00F4642E">
              <w:rPr>
                <w:rFonts w:ascii="Arial" w:hAnsi="Arial" w:cs="Arial"/>
                <w:sz w:val="16"/>
                <w:szCs w:val="16"/>
              </w:rPr>
              <w:t>Michigan Department of Natural Resources</w:t>
            </w:r>
            <w:r w:rsidR="009B44B0" w:rsidRPr="00F4642E">
              <w:rPr>
                <w:rFonts w:ascii="Arial" w:hAnsi="Arial" w:cs="Arial"/>
                <w:sz w:val="16"/>
                <w:szCs w:val="16"/>
              </w:rPr>
              <w:t xml:space="preserve"> – </w:t>
            </w:r>
            <w:r w:rsidR="009E6679" w:rsidRPr="00F4642E">
              <w:rPr>
                <w:rFonts w:ascii="Arial" w:hAnsi="Arial" w:cs="Arial"/>
                <w:sz w:val="16"/>
                <w:szCs w:val="16"/>
              </w:rPr>
              <w:t>Minerals Management</w:t>
            </w:r>
            <w:r w:rsidR="001365D0" w:rsidRPr="00F4642E">
              <w:rPr>
                <w:rFonts w:ascii="Arial" w:hAnsi="Arial" w:cs="Arial"/>
                <w:sz w:val="16"/>
                <w:szCs w:val="16"/>
              </w:rPr>
              <w:t xml:space="preserve"> Section</w:t>
            </w:r>
          </w:p>
          <w:p w14:paraId="704238E5" w14:textId="77777777" w:rsidR="005A5D46" w:rsidRPr="0049417A" w:rsidRDefault="005A5D46" w:rsidP="005A5D46">
            <w:pPr>
              <w:spacing w:before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smartTag w:uri="urn:schemas-microsoft-com:office:smarttags" w:element="stockticker">
              <w:r w:rsidRPr="0049417A">
                <w:rPr>
                  <w:rFonts w:ascii="Arial" w:hAnsi="Arial" w:cs="Arial"/>
                  <w:b/>
                  <w:sz w:val="28"/>
                  <w:szCs w:val="28"/>
                </w:rPr>
                <w:t>Full</w:t>
              </w:r>
            </w:smartTag>
            <w:r w:rsidRPr="0049417A">
              <w:rPr>
                <w:rFonts w:ascii="Arial" w:hAnsi="Arial" w:cs="Arial"/>
                <w:b/>
                <w:sz w:val="28"/>
                <w:szCs w:val="28"/>
              </w:rPr>
              <w:t xml:space="preserve"> Release of </w:t>
            </w:r>
            <w:bookmarkStart w:id="0" w:name="_GoBack"/>
            <w:r w:rsidR="00322DF5">
              <w:rPr>
                <w:rFonts w:ascii="Arial" w:hAnsi="Arial" w:cs="Arial"/>
                <w:b/>
                <w:sz w:val="28"/>
                <w:szCs w:val="28"/>
                <w:u w:val="single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                      "/>
                    <w:listEntry w:val="Oil and Gas"/>
                    <w:listEntry w:val="Metallic Mineral"/>
                    <w:listEntry w:val="Nonmetallic Mineral"/>
                    <w:listEntry w:val="Underground Gas Storage"/>
                  </w:ddList>
                </w:ffData>
              </w:fldChar>
            </w:r>
            <w:bookmarkStart w:id="1" w:name="Dropdown1"/>
            <w:r w:rsidR="00322DF5">
              <w:rPr>
                <w:rFonts w:ascii="Arial" w:hAnsi="Arial" w:cs="Arial"/>
                <w:b/>
                <w:sz w:val="28"/>
                <w:szCs w:val="28"/>
                <w:u w:val="single"/>
              </w:rPr>
              <w:instrText xml:space="preserve"> FORMDROPDOWN </w:instrText>
            </w:r>
            <w:r w:rsidR="003B3106">
              <w:rPr>
                <w:rFonts w:ascii="Arial" w:hAnsi="Arial" w:cs="Arial"/>
                <w:b/>
                <w:sz w:val="28"/>
                <w:szCs w:val="28"/>
                <w:u w:val="single"/>
              </w:rPr>
            </w:r>
            <w:r w:rsidR="003B3106">
              <w:rPr>
                <w:rFonts w:ascii="Arial" w:hAnsi="Arial" w:cs="Arial"/>
                <w:b/>
                <w:sz w:val="28"/>
                <w:szCs w:val="28"/>
                <w:u w:val="single"/>
              </w:rPr>
              <w:fldChar w:fldCharType="separate"/>
            </w:r>
            <w:r w:rsidR="00322DF5">
              <w:rPr>
                <w:rFonts w:ascii="Arial" w:hAnsi="Arial" w:cs="Arial"/>
                <w:b/>
                <w:sz w:val="28"/>
                <w:szCs w:val="28"/>
                <w:u w:val="single"/>
              </w:rPr>
              <w:fldChar w:fldCharType="end"/>
            </w:r>
            <w:bookmarkEnd w:id="1"/>
            <w:bookmarkEnd w:id="0"/>
            <w:r w:rsidRPr="0049417A">
              <w:rPr>
                <w:rFonts w:ascii="Arial" w:hAnsi="Arial" w:cs="Arial"/>
                <w:b/>
                <w:sz w:val="28"/>
                <w:szCs w:val="28"/>
              </w:rPr>
              <w:fldChar w:fldCharType="begin">
                <w:ffData>
                  <w:name w:val="Text276"/>
                  <w:enabled/>
                  <w:calcOnExit w:val="0"/>
                  <w:textInput>
                    <w:default w:val="*"/>
                    <w:maxLength w:val="35"/>
                  </w:textInput>
                </w:ffData>
              </w:fldChar>
            </w:r>
            <w:bookmarkStart w:id="2" w:name="Text276"/>
            <w:r w:rsidRPr="0049417A">
              <w:rPr>
                <w:rFonts w:ascii="Arial" w:hAnsi="Arial" w:cs="Arial"/>
                <w:b/>
                <w:sz w:val="28"/>
                <w:szCs w:val="28"/>
              </w:rPr>
              <w:instrText xml:space="preserve"> FORMTEXT </w:instrText>
            </w:r>
            <w:r w:rsidRPr="0049417A">
              <w:rPr>
                <w:rFonts w:ascii="Arial" w:hAnsi="Arial" w:cs="Arial"/>
                <w:b/>
                <w:sz w:val="28"/>
                <w:szCs w:val="28"/>
              </w:rPr>
            </w:r>
            <w:r w:rsidRPr="0049417A">
              <w:rPr>
                <w:rFonts w:ascii="Arial" w:hAnsi="Arial" w:cs="Arial"/>
                <w:b/>
                <w:sz w:val="28"/>
                <w:szCs w:val="28"/>
              </w:rPr>
              <w:fldChar w:fldCharType="separate"/>
            </w:r>
            <w:r w:rsidR="003D4A1D" w:rsidRPr="0049417A">
              <w:rPr>
                <w:rFonts w:ascii="Arial" w:hAnsi="Arial" w:cs="Arial"/>
                <w:b/>
                <w:noProof/>
                <w:sz w:val="28"/>
                <w:szCs w:val="28"/>
              </w:rPr>
              <w:t>*</w:t>
            </w:r>
            <w:r w:rsidRPr="0049417A">
              <w:rPr>
                <w:rFonts w:ascii="Arial" w:hAnsi="Arial" w:cs="Arial"/>
                <w:b/>
                <w:sz w:val="28"/>
                <w:szCs w:val="28"/>
              </w:rPr>
              <w:fldChar w:fldCharType="end"/>
            </w:r>
            <w:bookmarkEnd w:id="2"/>
            <w:r w:rsidRPr="0049417A">
              <w:rPr>
                <w:rFonts w:ascii="Arial" w:hAnsi="Arial" w:cs="Arial"/>
                <w:b/>
                <w:sz w:val="28"/>
                <w:szCs w:val="28"/>
              </w:rPr>
              <w:t xml:space="preserve"> Lease(s)</w:t>
            </w:r>
          </w:p>
          <w:p w14:paraId="378D9D42" w14:textId="77777777" w:rsidR="005A5D46" w:rsidRPr="005A5D46" w:rsidRDefault="005A5D46" w:rsidP="005A5D46">
            <w:pPr>
              <w:spacing w:before="60"/>
              <w:jc w:val="center"/>
              <w:rPr>
                <w:rFonts w:ascii="Arial" w:hAnsi="Arial" w:cs="Arial"/>
                <w:b/>
                <w:smallCaps/>
                <w:sz w:val="15"/>
                <w:szCs w:val="15"/>
              </w:rPr>
            </w:pPr>
            <w:r w:rsidRPr="005A5D46">
              <w:rPr>
                <w:rFonts w:ascii="Arial" w:hAnsi="Arial" w:cs="Arial"/>
                <w:b/>
                <w:smallCaps/>
                <w:sz w:val="15"/>
                <w:szCs w:val="15"/>
              </w:rPr>
              <w:t xml:space="preserve">*(insert Oil </w:t>
            </w:r>
            <w:smartTag w:uri="urn:schemas-microsoft-com:office:smarttags" w:element="stockticker">
              <w:r w:rsidRPr="005A5D46">
                <w:rPr>
                  <w:rFonts w:ascii="Arial" w:hAnsi="Arial" w:cs="Arial"/>
                  <w:b/>
                  <w:smallCaps/>
                  <w:sz w:val="15"/>
                  <w:szCs w:val="15"/>
                </w:rPr>
                <w:t>and</w:t>
              </w:r>
            </w:smartTag>
            <w:r w:rsidRPr="005A5D46">
              <w:rPr>
                <w:rFonts w:ascii="Arial" w:hAnsi="Arial" w:cs="Arial"/>
                <w:b/>
                <w:smallCaps/>
                <w:sz w:val="15"/>
                <w:szCs w:val="15"/>
              </w:rPr>
              <w:t xml:space="preserve"> </w:t>
            </w:r>
            <w:smartTag w:uri="urn:schemas-microsoft-com:office:smarttags" w:element="stockticker">
              <w:r w:rsidRPr="005A5D46">
                <w:rPr>
                  <w:rFonts w:ascii="Arial" w:hAnsi="Arial" w:cs="Arial"/>
                  <w:b/>
                  <w:smallCaps/>
                  <w:sz w:val="15"/>
                  <w:szCs w:val="15"/>
                </w:rPr>
                <w:t>Gas</w:t>
              </w:r>
            </w:smartTag>
            <w:r w:rsidRPr="005A5D46">
              <w:rPr>
                <w:rFonts w:ascii="Arial" w:hAnsi="Arial" w:cs="Arial"/>
                <w:b/>
                <w:smallCaps/>
                <w:sz w:val="15"/>
                <w:szCs w:val="15"/>
              </w:rPr>
              <w:t xml:space="preserve">, Metallic Mineral, Nonmetallic Mineral, </w:t>
            </w:r>
            <w:r w:rsidR="00322DF5">
              <w:rPr>
                <w:rFonts w:ascii="Arial" w:hAnsi="Arial" w:cs="Arial"/>
                <w:b/>
                <w:smallCaps/>
                <w:sz w:val="15"/>
                <w:szCs w:val="15"/>
              </w:rPr>
              <w:t xml:space="preserve">or </w:t>
            </w:r>
            <w:r w:rsidRPr="005A5D46">
              <w:rPr>
                <w:rFonts w:ascii="Arial" w:hAnsi="Arial" w:cs="Arial"/>
                <w:b/>
                <w:smallCaps/>
                <w:sz w:val="15"/>
                <w:szCs w:val="15"/>
              </w:rPr>
              <w:t xml:space="preserve">Underground </w:t>
            </w:r>
            <w:smartTag w:uri="urn:schemas-microsoft-com:office:smarttags" w:element="stockticker">
              <w:r w:rsidRPr="005A5D46">
                <w:rPr>
                  <w:rFonts w:ascii="Arial" w:hAnsi="Arial" w:cs="Arial"/>
                  <w:b/>
                  <w:smallCaps/>
                  <w:sz w:val="15"/>
                  <w:szCs w:val="15"/>
                </w:rPr>
                <w:t>Gas</w:t>
              </w:r>
            </w:smartTag>
            <w:r w:rsidRPr="005A5D46">
              <w:rPr>
                <w:rFonts w:ascii="Arial" w:hAnsi="Arial" w:cs="Arial"/>
                <w:b/>
                <w:smallCaps/>
                <w:sz w:val="15"/>
                <w:szCs w:val="15"/>
              </w:rPr>
              <w:t xml:space="preserve"> Storage)</w:t>
            </w:r>
          </w:p>
          <w:p w14:paraId="4ED6AE63" w14:textId="77777777" w:rsidR="005A5D46" w:rsidRPr="001D6AB5" w:rsidRDefault="005A5D46" w:rsidP="002B39F2">
            <w:pPr>
              <w:jc w:val="center"/>
              <w:rPr>
                <w:rFonts w:ascii="Arial" w:hAnsi="Arial" w:cs="Arial"/>
                <w:sz w:val="16"/>
              </w:rPr>
            </w:pPr>
            <w:r w:rsidRPr="001D6AB5">
              <w:rPr>
                <w:rFonts w:ascii="Arial" w:hAnsi="Arial" w:cs="Arial"/>
                <w:i/>
                <w:sz w:val="16"/>
              </w:rPr>
              <w:t>This information is required by</w:t>
            </w:r>
            <w:r w:rsidRPr="005A5D46">
              <w:rPr>
                <w:rFonts w:ascii="Arial" w:hAnsi="Arial" w:cs="Arial"/>
                <w:i/>
                <w:sz w:val="16"/>
              </w:rPr>
              <w:t xml:space="preserve"> </w:t>
            </w:r>
            <w:r w:rsidRPr="005A5D46">
              <w:rPr>
                <w:rFonts w:ascii="Arial" w:hAnsi="Arial" w:cs="Arial"/>
                <w:sz w:val="16"/>
              </w:rPr>
              <w:t>authority</w:t>
            </w:r>
            <w:r w:rsidRPr="001D6AB5">
              <w:rPr>
                <w:rFonts w:ascii="Arial" w:hAnsi="Arial" w:cs="Arial"/>
                <w:i/>
                <w:sz w:val="16"/>
              </w:rPr>
              <w:t xml:space="preserve"> of Part 5, Section 502, Act 451</w:t>
            </w:r>
            <w:r w:rsidR="002B39F2">
              <w:rPr>
                <w:rFonts w:ascii="Arial" w:hAnsi="Arial" w:cs="Arial"/>
                <w:i/>
                <w:sz w:val="16"/>
              </w:rPr>
              <w:t xml:space="preserve"> of</w:t>
            </w:r>
            <w:r w:rsidRPr="001D6AB5">
              <w:rPr>
                <w:rFonts w:ascii="Arial" w:hAnsi="Arial" w:cs="Arial"/>
                <w:i/>
                <w:sz w:val="16"/>
              </w:rPr>
              <w:t xml:space="preserve"> 1994, as amended.</w:t>
            </w:r>
          </w:p>
        </w:tc>
        <w:tc>
          <w:tcPr>
            <w:tcW w:w="1038" w:type="dxa"/>
            <w:shd w:val="clear" w:color="auto" w:fill="auto"/>
          </w:tcPr>
          <w:p w14:paraId="1CECFBC3" w14:textId="77777777" w:rsidR="005A5D46" w:rsidRPr="001D6AB5" w:rsidRDefault="005A5D46" w:rsidP="009C7907">
            <w:pPr>
              <w:ind w:left="-2448"/>
              <w:jc w:val="center"/>
              <w:rPr>
                <w:rFonts w:ascii="Arial" w:hAnsi="Arial" w:cs="Arial"/>
                <w:sz w:val="16"/>
              </w:rPr>
            </w:pPr>
          </w:p>
        </w:tc>
      </w:tr>
    </w:tbl>
    <w:p w14:paraId="22C74395" w14:textId="77777777" w:rsidR="003431B2" w:rsidRPr="0049417A" w:rsidRDefault="003431B2">
      <w:pPr>
        <w:jc w:val="center"/>
        <w:rPr>
          <w:rFonts w:ascii="Arial" w:hAnsi="Arial" w:cs="Arial"/>
          <w:b/>
          <w:color w:val="000000"/>
          <w:szCs w:val="28"/>
        </w:rPr>
      </w:pPr>
    </w:p>
    <w:tbl>
      <w:tblPr>
        <w:tblW w:w="10440" w:type="dxa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"/>
        <w:gridCol w:w="540"/>
        <w:gridCol w:w="360"/>
        <w:gridCol w:w="720"/>
        <w:gridCol w:w="360"/>
        <w:gridCol w:w="360"/>
        <w:gridCol w:w="270"/>
        <w:gridCol w:w="450"/>
        <w:gridCol w:w="150"/>
        <w:gridCol w:w="570"/>
        <w:gridCol w:w="180"/>
        <w:gridCol w:w="810"/>
        <w:gridCol w:w="1650"/>
        <w:gridCol w:w="120"/>
        <w:gridCol w:w="240"/>
        <w:gridCol w:w="960"/>
        <w:gridCol w:w="2220"/>
        <w:gridCol w:w="100"/>
        <w:gridCol w:w="20"/>
      </w:tblGrid>
      <w:tr w:rsidR="000216DF" w:rsidRPr="0049417A" w14:paraId="6472C69E" w14:textId="77777777" w:rsidTr="0049417A">
        <w:trPr>
          <w:jc w:val="center"/>
        </w:trPr>
        <w:tc>
          <w:tcPr>
            <w:tcW w:w="41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787409" w14:textId="77777777" w:rsidR="000216DF" w:rsidRPr="0049417A" w:rsidRDefault="000216DF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Know by these presents, that the undersigned,</w:t>
            </w:r>
          </w:p>
        </w:tc>
        <w:tc>
          <w:tcPr>
            <w:tcW w:w="61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084CFF" w14:textId="77777777" w:rsidR="000216DF" w:rsidRPr="0049417A" w:rsidRDefault="00C47AFF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Text11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3" w:name="Text118"/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7E904D" w14:textId="77777777" w:rsidR="000216DF" w:rsidRPr="0049417A" w:rsidRDefault="000216DF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,</w:t>
            </w:r>
          </w:p>
        </w:tc>
      </w:tr>
      <w:tr w:rsidR="000216DF" w:rsidRPr="0049417A" w14:paraId="309D9589" w14:textId="77777777" w:rsidTr="0049417A">
        <w:trPr>
          <w:trHeight w:val="287"/>
          <w:jc w:val="center"/>
        </w:trPr>
        <w:tc>
          <w:tcPr>
            <w:tcW w:w="2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3A83ED" w14:textId="77777777" w:rsidR="000216DF" w:rsidRPr="0049417A" w:rsidRDefault="00206B7D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as Lessee</w:t>
            </w:r>
            <w:r w:rsidR="007B6B3D" w:rsidRPr="0049417A">
              <w:rPr>
                <w:rFonts w:ascii="Arial" w:hAnsi="Arial" w:cs="Arial"/>
              </w:rPr>
              <w:t>,</w:t>
            </w:r>
            <w:r w:rsidRPr="0049417A">
              <w:rPr>
                <w:rFonts w:ascii="Arial" w:hAnsi="Arial" w:cs="Arial"/>
              </w:rPr>
              <w:t xml:space="preserve"> </w:t>
            </w:r>
            <w:r w:rsidR="000216DF" w:rsidRPr="0049417A">
              <w:rPr>
                <w:rFonts w:ascii="Arial" w:hAnsi="Arial" w:cs="Arial"/>
              </w:rPr>
              <w:t xml:space="preserve">whose address is </w:t>
            </w:r>
          </w:p>
        </w:tc>
        <w:tc>
          <w:tcPr>
            <w:tcW w:w="762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E3DD7C" w14:textId="77777777" w:rsidR="000216DF" w:rsidRPr="0049417A" w:rsidRDefault="00C47AFF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B4B556" w14:textId="77777777" w:rsidR="000216DF" w:rsidRPr="0049417A" w:rsidRDefault="000216DF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,</w:t>
            </w:r>
          </w:p>
        </w:tc>
      </w:tr>
      <w:tr w:rsidR="000216DF" w:rsidRPr="0049417A" w14:paraId="16548424" w14:textId="77777777" w:rsidTr="0049417A">
        <w:trPr>
          <w:jc w:val="center"/>
        </w:trPr>
        <w:tc>
          <w:tcPr>
            <w:tcW w:w="1044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7E74D3" w14:textId="77777777" w:rsidR="000216DF" w:rsidRPr="0049417A" w:rsidRDefault="000216DF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does hereby release, surrender and abandon all their right, title and interest in and to certain leases, for</w:t>
            </w:r>
            <w:r w:rsidR="00C82484" w:rsidRPr="0049417A">
              <w:rPr>
                <w:rFonts w:ascii="Arial" w:hAnsi="Arial" w:cs="Arial"/>
              </w:rPr>
              <w:t xml:space="preserve"> </w:t>
            </w:r>
          </w:p>
        </w:tc>
      </w:tr>
      <w:tr w:rsidR="006D3B13" w:rsidRPr="0049417A" w14:paraId="140EE82A" w14:textId="77777777" w:rsidTr="0049417A">
        <w:trPr>
          <w:trHeight w:val="348"/>
          <w:jc w:val="center"/>
        </w:trPr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5E297A" w14:textId="77777777" w:rsidR="006D3B13" w:rsidRPr="0049417A" w:rsidRDefault="00322DF5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                              "/>
                    <w:listEntry w:val="Oil and Gas"/>
                    <w:listEntry w:val="Metallic Mineral"/>
                    <w:listEntry w:val="Nonmetallic Mineral"/>
                    <w:listEntry w:val="Underground Gas Storage"/>
                  </w:ddList>
                </w:ffData>
              </w:fldChar>
            </w:r>
            <w:bookmarkStart w:id="4" w:name="Dropdown2"/>
            <w:r>
              <w:rPr>
                <w:rFonts w:ascii="Arial" w:hAnsi="Arial" w:cs="Arial"/>
              </w:rPr>
              <w:instrText xml:space="preserve"> FORMDROPDOWN </w:instrText>
            </w:r>
            <w:r w:rsidR="003B3106">
              <w:rPr>
                <w:rFonts w:ascii="Arial" w:hAnsi="Arial" w:cs="Arial"/>
              </w:rPr>
            </w:r>
            <w:r w:rsidR="003B3106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  <w:tc>
          <w:tcPr>
            <w:tcW w:w="74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6A0357" w14:textId="77777777" w:rsidR="006D3B13" w:rsidRPr="0049417A" w:rsidRDefault="002B2C3C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 xml:space="preserve"> </w:t>
            </w:r>
            <w:r w:rsidR="006D3B13" w:rsidRPr="0049417A">
              <w:rPr>
                <w:rFonts w:ascii="Arial" w:hAnsi="Arial" w:cs="Arial"/>
              </w:rPr>
              <w:t xml:space="preserve">purposes, executed by the Director of the Department of Natural Resources for </w:t>
            </w:r>
          </w:p>
        </w:tc>
      </w:tr>
      <w:tr w:rsidR="005A5D46" w:rsidRPr="00894645" w14:paraId="0D5ABE5B" w14:textId="77777777" w:rsidTr="0049417A">
        <w:trPr>
          <w:jc w:val="center"/>
        </w:trPr>
        <w:tc>
          <w:tcPr>
            <w:tcW w:w="297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ED58A5" w14:textId="77777777" w:rsidR="005A5D46" w:rsidRPr="00894645" w:rsidRDefault="005A5D46" w:rsidP="00894645">
            <w:pPr>
              <w:tabs>
                <w:tab w:val="left" w:pos="-720"/>
              </w:tabs>
              <w:suppressAutoHyphens/>
              <w:jc w:val="center"/>
              <w:rPr>
                <w:rFonts w:ascii="Arial" w:hAnsi="Arial" w:cs="Arial"/>
                <w:spacing w:val="-6"/>
              </w:rPr>
            </w:pPr>
            <w:r w:rsidRPr="00894645">
              <w:rPr>
                <w:rFonts w:ascii="Arial" w:hAnsi="Arial" w:cs="Arial"/>
                <w:spacing w:val="-2"/>
                <w:sz w:val="16"/>
                <w:szCs w:val="16"/>
              </w:rPr>
              <w:t>(</w:t>
            </w:r>
            <w:r w:rsidRPr="00894645">
              <w:rPr>
                <w:rFonts w:ascii="Arial" w:hAnsi="Arial" w:cs="Arial"/>
                <w:i/>
                <w:spacing w:val="-2"/>
                <w:sz w:val="16"/>
                <w:szCs w:val="16"/>
              </w:rPr>
              <w:t>insert lease type</w:t>
            </w:r>
            <w:r w:rsidRPr="00894645">
              <w:rPr>
                <w:rFonts w:ascii="Arial" w:hAnsi="Arial" w:cs="Arial"/>
                <w:spacing w:val="-2"/>
                <w:sz w:val="16"/>
                <w:szCs w:val="16"/>
              </w:rPr>
              <w:t>)</w:t>
            </w:r>
          </w:p>
        </w:tc>
        <w:tc>
          <w:tcPr>
            <w:tcW w:w="74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6E6D10" w14:textId="77777777" w:rsidR="005A5D46" w:rsidRPr="00894645" w:rsidRDefault="005A5D46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  <w:spacing w:val="-6"/>
              </w:rPr>
            </w:pPr>
          </w:p>
        </w:tc>
      </w:tr>
      <w:tr w:rsidR="00211D4F" w:rsidRPr="0049417A" w14:paraId="7238F7D7" w14:textId="77777777" w:rsidTr="0049417A">
        <w:trPr>
          <w:jc w:val="center"/>
        </w:trPr>
        <w:tc>
          <w:tcPr>
            <w:tcW w:w="1042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455DBB" w14:textId="77777777" w:rsidR="00211D4F" w:rsidRPr="0049417A" w:rsidRDefault="0060587B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  <w:spacing w:val="-4"/>
              </w:rPr>
            </w:pPr>
            <w:r w:rsidRPr="0049417A">
              <w:rPr>
                <w:rFonts w:ascii="Arial" w:hAnsi="Arial" w:cs="Arial"/>
                <w:spacing w:val="-4"/>
              </w:rPr>
              <w:t xml:space="preserve">the </w:t>
            </w:r>
            <w:r w:rsidR="007A728D" w:rsidRPr="0049417A">
              <w:rPr>
                <w:rFonts w:ascii="Arial" w:hAnsi="Arial" w:cs="Arial"/>
                <w:spacing w:val="-4"/>
              </w:rPr>
              <w:t xml:space="preserve">State of </w:t>
            </w:r>
            <w:smartTag w:uri="urn:schemas-microsoft-com:office:smarttags" w:element="place">
              <w:smartTag w:uri="urn:schemas-microsoft-com:office:smarttags" w:element="State">
                <w:r w:rsidR="007A728D" w:rsidRPr="0049417A">
                  <w:rPr>
                    <w:rFonts w:ascii="Arial" w:hAnsi="Arial" w:cs="Arial"/>
                    <w:spacing w:val="-4"/>
                  </w:rPr>
                  <w:t>Michigan</w:t>
                </w:r>
              </w:smartTag>
            </w:smartTag>
            <w:r w:rsidR="007A728D" w:rsidRPr="0049417A">
              <w:rPr>
                <w:rFonts w:ascii="Arial" w:hAnsi="Arial" w:cs="Arial"/>
                <w:spacing w:val="-4"/>
              </w:rPr>
              <w:t xml:space="preserve">, as Lessor, which leases </w:t>
            </w:r>
            <w:r w:rsidR="007B6B3D" w:rsidRPr="0049417A">
              <w:rPr>
                <w:rFonts w:ascii="Arial" w:hAnsi="Arial" w:cs="Arial"/>
                <w:spacing w:val="-4"/>
              </w:rPr>
              <w:t xml:space="preserve">are shown in the records </w:t>
            </w:r>
            <w:r w:rsidR="00211D4F" w:rsidRPr="0049417A">
              <w:rPr>
                <w:rFonts w:ascii="Arial" w:hAnsi="Arial" w:cs="Arial"/>
                <w:spacing w:val="-4"/>
              </w:rPr>
              <w:t xml:space="preserve">provided by law for the recording of instruments 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29C360" w14:textId="77777777" w:rsidR="00211D4F" w:rsidRPr="0049417A" w:rsidRDefault="009D76AB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  <w:spacing w:val="-4"/>
              </w:rPr>
            </w:pPr>
            <w:r w:rsidRPr="0049417A">
              <w:rPr>
                <w:rFonts w:ascii="Courier New" w:hAnsi="Courier New" w:cs="Courier New"/>
                <w:spacing w:val="-4"/>
              </w:rPr>
              <w:t xml:space="preserve">                  </w:t>
            </w:r>
          </w:p>
        </w:tc>
      </w:tr>
      <w:tr w:rsidR="006D3B13" w:rsidRPr="0049417A" w14:paraId="0D0FE69E" w14:textId="77777777" w:rsidTr="0049417A">
        <w:trPr>
          <w:trHeight w:val="372"/>
          <w:jc w:val="center"/>
        </w:trPr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88D544" w14:textId="77777777" w:rsidR="006D3B13" w:rsidRPr="0049417A" w:rsidRDefault="006D3B13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relating to real property in</w:t>
            </w:r>
          </w:p>
        </w:tc>
        <w:tc>
          <w:tcPr>
            <w:tcW w:w="279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6A4362" w14:textId="77777777" w:rsidR="006D3B13" w:rsidRPr="0049417A" w:rsidRDefault="00C47AFF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Text27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5" w:name="Text275"/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53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A7CA7D" w14:textId="77777777" w:rsidR="006D3B13" w:rsidRPr="0049417A" w:rsidRDefault="006D3B13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 xml:space="preserve">County, State of </w:t>
            </w:r>
            <w:smartTag w:uri="urn:schemas-microsoft-com:office:smarttags" w:element="place">
              <w:smartTag w:uri="urn:schemas-microsoft-com:office:smarttags" w:element="State">
                <w:r w:rsidRPr="0049417A">
                  <w:rPr>
                    <w:rFonts w:ascii="Arial" w:hAnsi="Arial" w:cs="Arial"/>
                  </w:rPr>
                  <w:t>Michigan</w:t>
                </w:r>
              </w:smartTag>
            </w:smartTag>
            <w:r w:rsidRPr="0049417A">
              <w:rPr>
                <w:rFonts w:ascii="Arial" w:hAnsi="Arial" w:cs="Arial"/>
              </w:rPr>
              <w:t>, as further described in Exhibit A,</w:t>
            </w:r>
          </w:p>
        </w:tc>
      </w:tr>
      <w:tr w:rsidR="007A728D" w:rsidRPr="00894645" w14:paraId="78981A65" w14:textId="77777777" w:rsidTr="0049417A">
        <w:trPr>
          <w:trHeight w:val="278"/>
          <w:jc w:val="center"/>
        </w:trPr>
        <w:tc>
          <w:tcPr>
            <w:tcW w:w="1044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0F00A2" w14:textId="77777777" w:rsidR="007A728D" w:rsidRPr="00894645" w:rsidRDefault="007A728D" w:rsidP="0049417A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894645">
              <w:rPr>
                <w:rFonts w:ascii="Arial" w:hAnsi="Arial" w:cs="Arial"/>
              </w:rPr>
              <w:t>attached hereto and made a part hereof.</w:t>
            </w:r>
          </w:p>
        </w:tc>
      </w:tr>
      <w:tr w:rsidR="001F3F88" w:rsidRPr="00894645" w14:paraId="7F5D262D" w14:textId="77777777" w:rsidTr="0049417A">
        <w:trPr>
          <w:trHeight w:hRule="exact" w:val="315"/>
          <w:jc w:val="center"/>
        </w:trPr>
        <w:tc>
          <w:tcPr>
            <w:tcW w:w="1044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3982D5" w14:textId="77777777" w:rsidR="001F3F88" w:rsidRPr="00894645" w:rsidRDefault="001F3F88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1F3F88" w:rsidRPr="0049417A" w14:paraId="21B03913" w14:textId="77777777" w:rsidTr="0049417A">
        <w:trPr>
          <w:jc w:val="center"/>
        </w:trPr>
        <w:tc>
          <w:tcPr>
            <w:tcW w:w="1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8E95D8" w14:textId="77777777" w:rsidR="001F3F88" w:rsidRPr="0049417A" w:rsidRDefault="001F3F88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Witness my hand this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0173EF0" w14:textId="77777777" w:rsidR="001F3F88" w:rsidRPr="0049417A" w:rsidRDefault="00C47AFF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D62AE6" w14:textId="77777777" w:rsidR="001F3F88" w:rsidRPr="0049417A" w:rsidRDefault="001F3F88" w:rsidP="00894645">
            <w:pPr>
              <w:tabs>
                <w:tab w:val="left" w:pos="-720"/>
              </w:tabs>
              <w:suppressAutoHyphens/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day of</w:t>
            </w:r>
          </w:p>
        </w:tc>
        <w:tc>
          <w:tcPr>
            <w:tcW w:w="2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386564" w14:textId="77777777" w:rsidR="001F3F88" w:rsidRPr="0049417A" w:rsidRDefault="00C47AFF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96786C" w14:textId="77777777" w:rsidR="001F3F88" w:rsidRPr="0049417A" w:rsidRDefault="001F3F88" w:rsidP="00894645">
            <w:pPr>
              <w:tabs>
                <w:tab w:val="left" w:pos="-720"/>
              </w:tabs>
              <w:suppressAutoHyphens/>
              <w:jc w:val="right"/>
              <w:rPr>
                <w:rFonts w:ascii="Arial" w:hAnsi="Arial" w:cs="Arial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696BFB8" w14:textId="77777777" w:rsidR="001F3F88" w:rsidRPr="0049417A" w:rsidRDefault="008E31B2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                    "/>
                    <w:listEntry w:val="2017"/>
                    <w:listEntry w:val="2018"/>
                    <w:listEntry w:val="2019"/>
                    <w:listEntry w:val="2020"/>
                    <w:listEntry w:val="2021"/>
                    <w:listEntry w:val="2022"/>
                    <w:listEntry w:val="2023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  <w:listEntry w:val="2031"/>
                    <w:listEntry w:val="2032"/>
                    <w:listEntry w:val="2034"/>
                    <w:listEntry w:val="2035"/>
                    <w:listEntry w:val="2036"/>
                    <w:listEntry w:val="2037"/>
                    <w:listEntry w:val="2038"/>
                    <w:listEntry w:val="2039"/>
                    <w:listEntry w:val="2040"/>
                  </w:ddList>
                </w:ffData>
              </w:fldChar>
            </w:r>
            <w:bookmarkStart w:id="6" w:name="Dropdown6"/>
            <w:r w:rsidRPr="0049417A">
              <w:rPr>
                <w:rFonts w:ascii="Arial" w:hAnsi="Arial" w:cs="Arial"/>
              </w:rPr>
              <w:instrText xml:space="preserve"> FORMDROPDOWN </w:instrText>
            </w:r>
            <w:r w:rsidR="003B3106">
              <w:rPr>
                <w:rFonts w:ascii="Arial" w:hAnsi="Arial" w:cs="Arial"/>
              </w:rPr>
            </w:r>
            <w:r w:rsidR="003B3106">
              <w:rPr>
                <w:rFonts w:ascii="Arial" w:hAnsi="Arial" w:cs="Arial"/>
              </w:rPr>
              <w:fldChar w:fldCharType="separate"/>
            </w:r>
            <w:r w:rsidRPr="0049417A"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5D2AE" w14:textId="77777777" w:rsidR="001F3F88" w:rsidRPr="0049417A" w:rsidRDefault="001F3F88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1134CD" w:rsidRPr="0049417A" w14:paraId="56F48A21" w14:textId="77777777" w:rsidTr="0049417A">
        <w:trPr>
          <w:jc w:val="center"/>
        </w:trPr>
        <w:tc>
          <w:tcPr>
            <w:tcW w:w="1044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8A5BE8" w14:textId="77777777" w:rsidR="001134CD" w:rsidRPr="0049417A" w:rsidRDefault="001134CD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1134CD" w:rsidRPr="0049417A" w14:paraId="7BCC65D3" w14:textId="77777777" w:rsidTr="0049417A">
        <w:trPr>
          <w:jc w:val="center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63EC54" w14:textId="77777777" w:rsidR="001134CD" w:rsidRPr="0049417A" w:rsidRDefault="001134CD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 xml:space="preserve">LESSEE: </w:t>
            </w:r>
          </w:p>
        </w:tc>
        <w:tc>
          <w:tcPr>
            <w:tcW w:w="34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6E3DBD" w14:textId="77777777" w:rsidR="001134CD" w:rsidRPr="0049417A" w:rsidRDefault="00C47AFF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61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352CD" w14:textId="77777777" w:rsidR="001134CD" w:rsidRPr="0049417A" w:rsidRDefault="001134CD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B168AE" w:rsidRPr="0049417A" w14:paraId="1C918740" w14:textId="77777777" w:rsidTr="0049417A">
        <w:trPr>
          <w:trHeight w:hRule="exact" w:val="235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6B4A4F" w14:textId="77777777" w:rsidR="00B168AE" w:rsidRPr="0049417A" w:rsidRDefault="00B168AE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64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0E9FE1" w14:textId="77777777" w:rsidR="00B168AE" w:rsidRPr="0049417A" w:rsidRDefault="00B168AE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1832DC" w14:textId="77777777" w:rsidR="00B168AE" w:rsidRPr="0049417A" w:rsidRDefault="00B168AE" w:rsidP="00894645">
            <w:pPr>
              <w:tabs>
                <w:tab w:val="left" w:pos="-720"/>
              </w:tabs>
              <w:suppressAutoHyphens/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63FDA2" w14:textId="77777777" w:rsidR="00B168AE" w:rsidRPr="0049417A" w:rsidRDefault="00B168AE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061647" w14:textId="77777777" w:rsidR="00B168AE" w:rsidRPr="0049417A" w:rsidRDefault="00B168AE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376B55" w:rsidRPr="0049417A" w14:paraId="42B062F5" w14:textId="77777777" w:rsidTr="0049417A">
        <w:trPr>
          <w:trHeight w:hRule="exact" w:val="243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FE53A1" w14:textId="77777777" w:rsidR="00376B55" w:rsidRPr="0049417A" w:rsidRDefault="00376B55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321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DB15DD" w14:textId="77777777" w:rsidR="00376B55" w:rsidRPr="0049417A" w:rsidRDefault="00376B55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32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E298F9" w14:textId="77777777" w:rsidR="00376B55" w:rsidRPr="0049417A" w:rsidRDefault="00376B55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3728D" w14:textId="77777777" w:rsidR="00376B55" w:rsidRPr="0049417A" w:rsidRDefault="00376B55" w:rsidP="00894645">
            <w:pPr>
              <w:tabs>
                <w:tab w:val="left" w:pos="-720"/>
              </w:tabs>
              <w:suppressAutoHyphens/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1E9338" w14:textId="77777777" w:rsidR="00376B55" w:rsidRPr="0049417A" w:rsidRDefault="00376B55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0298E6" w14:textId="77777777" w:rsidR="00376B55" w:rsidRPr="0049417A" w:rsidRDefault="00376B55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BD6C3B" w:rsidRPr="0049417A" w14:paraId="1E74EBEC" w14:textId="77777777" w:rsidTr="0049417A">
        <w:trPr>
          <w:trHeight w:hRule="exact" w:val="379"/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D11BB6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By:</w:t>
            </w:r>
          </w:p>
        </w:tc>
        <w:tc>
          <w:tcPr>
            <w:tcW w:w="26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820CC45" w14:textId="77777777" w:rsidR="00BD6C3B" w:rsidRPr="0049417A" w:rsidRDefault="00BD6C3B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4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3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491A8D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8C88DD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B40A8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9C339D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4C7567" w:rsidRPr="0049417A" w14:paraId="0F643577" w14:textId="77777777" w:rsidTr="0049417A">
        <w:trPr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8B8711" w14:textId="77777777" w:rsidR="004C7567" w:rsidRPr="0049417A" w:rsidRDefault="004C7567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64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C951D9" w14:textId="77777777" w:rsidR="004C7567" w:rsidRPr="0049417A" w:rsidRDefault="004C7567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55ADED" w14:textId="77777777" w:rsidR="004C7567" w:rsidRPr="0049417A" w:rsidRDefault="004C7567" w:rsidP="00894645">
            <w:pPr>
              <w:tabs>
                <w:tab w:val="left" w:pos="-720"/>
              </w:tabs>
              <w:suppressAutoHyphens/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FE2A7F" w14:textId="77777777" w:rsidR="004C7567" w:rsidRPr="0049417A" w:rsidRDefault="004C7567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B13C54" w14:textId="77777777" w:rsidR="004C7567" w:rsidRPr="0049417A" w:rsidRDefault="004C7567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BD6C3B" w:rsidRPr="0049417A" w14:paraId="52A710F2" w14:textId="77777777" w:rsidTr="0049417A">
        <w:trPr>
          <w:jc w:val="center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63CCA2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Its:</w:t>
            </w:r>
          </w:p>
        </w:tc>
        <w:tc>
          <w:tcPr>
            <w:tcW w:w="26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AE1162" w14:textId="77777777" w:rsidR="00BD6C3B" w:rsidRPr="0049417A" w:rsidRDefault="00BD6C3B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Text273"/>
                  <w:enabled/>
                  <w:calcOnExit w:val="0"/>
                  <w:textInput>
                    <w:maxLength w:val="54"/>
                  </w:textInput>
                </w:ffData>
              </w:fldChar>
            </w:r>
            <w:bookmarkStart w:id="7" w:name="Text273"/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3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DDAEB9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84CC0B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949DDB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78CEEC" w14:textId="77777777" w:rsidR="00BD6C3B" w:rsidRPr="0049417A" w:rsidRDefault="00BD6C3B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376B55" w:rsidRPr="0049417A" w14:paraId="1E9E70BF" w14:textId="77777777" w:rsidTr="0049417A">
        <w:tblPrEx>
          <w:tblBorders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0440" w:type="dxa"/>
            <w:gridSpan w:val="19"/>
            <w:shd w:val="clear" w:color="auto" w:fill="auto"/>
            <w:vAlign w:val="bottom"/>
          </w:tcPr>
          <w:p w14:paraId="6E41EC41" w14:textId="77777777" w:rsidR="00376B55" w:rsidRPr="0049417A" w:rsidRDefault="00376B55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  <w:p w14:paraId="7211595E" w14:textId="77777777" w:rsidR="006C3C44" w:rsidRPr="0049417A" w:rsidRDefault="006C3C44" w:rsidP="00894645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</w:tr>
      <w:tr w:rsidR="0049417A" w:rsidRPr="0049417A" w14:paraId="45A40BF2" w14:textId="77777777" w:rsidTr="0049417A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8"/>
          <w:jc w:val="center"/>
        </w:trPr>
        <w:tc>
          <w:tcPr>
            <w:tcW w:w="1260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14:paraId="3F582422" w14:textId="77777777" w:rsidR="0049417A" w:rsidRPr="0049417A" w:rsidRDefault="0049417A" w:rsidP="0060368C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STATE OF</w:t>
            </w:r>
          </w:p>
        </w:tc>
        <w:tc>
          <w:tcPr>
            <w:tcW w:w="2160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6EF08A" w14:textId="77777777" w:rsidR="0049417A" w:rsidRPr="0049417A" w:rsidRDefault="0049417A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Text273"/>
                  <w:enabled/>
                  <w:calcOnExit w:val="0"/>
                  <w:textInput>
                    <w:maxLength w:val="54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20" w:type="dxa"/>
            <w:gridSpan w:val="11"/>
            <w:shd w:val="clear" w:color="auto" w:fill="auto"/>
            <w:vAlign w:val="bottom"/>
          </w:tcPr>
          <w:p w14:paraId="420E9CD9" w14:textId="77777777" w:rsidR="0049417A" w:rsidRPr="0049417A" w:rsidRDefault="0049417A" w:rsidP="0060368C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)</w:t>
            </w:r>
          </w:p>
        </w:tc>
      </w:tr>
      <w:tr w:rsidR="0049417A" w:rsidRPr="0049417A" w14:paraId="37BA8665" w14:textId="77777777" w:rsidTr="0049417A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8"/>
          <w:jc w:val="center"/>
        </w:trPr>
        <w:tc>
          <w:tcPr>
            <w:tcW w:w="1260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16B17F5" w14:textId="77777777" w:rsidR="0049417A" w:rsidRPr="0049417A" w:rsidRDefault="0049417A" w:rsidP="0060368C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482F210" w14:textId="77777777" w:rsidR="0049417A" w:rsidRPr="0049417A" w:rsidRDefault="0049417A" w:rsidP="0060368C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7020" w:type="dxa"/>
            <w:gridSpan w:val="11"/>
            <w:tcBorders>
              <w:bottom w:val="nil"/>
            </w:tcBorders>
            <w:shd w:val="clear" w:color="auto" w:fill="auto"/>
            <w:vAlign w:val="bottom"/>
          </w:tcPr>
          <w:p w14:paraId="6E8D2467" w14:textId="77777777" w:rsidR="0049417A" w:rsidRPr="0049417A" w:rsidRDefault="0049417A" w:rsidP="0060368C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)  §</w:t>
            </w:r>
          </w:p>
        </w:tc>
      </w:tr>
      <w:tr w:rsidR="0049417A" w:rsidRPr="0049417A" w14:paraId="4B2DDD29" w14:textId="77777777" w:rsidTr="0049417A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8"/>
          <w:jc w:val="center"/>
        </w:trPr>
        <w:tc>
          <w:tcPr>
            <w:tcW w:w="1260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14:paraId="09C297A7" w14:textId="77777777" w:rsidR="0049417A" w:rsidRPr="0049417A" w:rsidRDefault="0049417A" w:rsidP="0060368C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COUNTY OF</w:t>
            </w:r>
          </w:p>
        </w:tc>
        <w:tc>
          <w:tcPr>
            <w:tcW w:w="2160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94095AC" w14:textId="77777777" w:rsidR="0049417A" w:rsidRPr="0049417A" w:rsidRDefault="0049417A" w:rsidP="00F10719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Text273"/>
                  <w:enabled/>
                  <w:calcOnExit w:val="0"/>
                  <w:textInput>
                    <w:maxLength w:val="54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20" w:type="dxa"/>
            <w:gridSpan w:val="11"/>
            <w:tcBorders>
              <w:bottom w:val="nil"/>
            </w:tcBorders>
            <w:shd w:val="clear" w:color="auto" w:fill="auto"/>
            <w:vAlign w:val="bottom"/>
          </w:tcPr>
          <w:p w14:paraId="0DBA9D36" w14:textId="77777777" w:rsidR="0049417A" w:rsidRPr="0049417A" w:rsidRDefault="0049417A" w:rsidP="0060368C">
            <w:pPr>
              <w:tabs>
                <w:tab w:val="left" w:pos="-720"/>
              </w:tabs>
              <w:suppressAutoHyphens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)</w:t>
            </w:r>
          </w:p>
        </w:tc>
      </w:tr>
    </w:tbl>
    <w:p w14:paraId="398A3EBE" w14:textId="77777777" w:rsidR="00D715A9" w:rsidRPr="00583D5A" w:rsidRDefault="00D715A9" w:rsidP="00D715A9">
      <w:pPr>
        <w:jc w:val="both"/>
        <w:rPr>
          <w:rFonts w:ascii="Arial" w:hAnsi="Arial" w:cs="Arial"/>
        </w:rPr>
      </w:pP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6" w:type="dxa"/>
          <w:right w:w="36" w:type="dxa"/>
        </w:tblCellMar>
        <w:tblLook w:val="01E0" w:firstRow="1" w:lastRow="1" w:firstColumn="1" w:lastColumn="1" w:noHBand="0" w:noVBand="0"/>
      </w:tblPr>
      <w:tblGrid>
        <w:gridCol w:w="792"/>
        <w:gridCol w:w="2070"/>
        <w:gridCol w:w="4608"/>
        <w:gridCol w:w="432"/>
        <w:gridCol w:w="810"/>
        <w:gridCol w:w="1636"/>
        <w:gridCol w:w="92"/>
      </w:tblGrid>
      <w:tr w:rsidR="005D1EBC" w:rsidRPr="0049417A" w14:paraId="078EB713" w14:textId="77777777" w:rsidTr="0049417A">
        <w:tc>
          <w:tcPr>
            <w:tcW w:w="74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95D87E" w14:textId="77777777" w:rsidR="005D1EBC" w:rsidRPr="0049417A" w:rsidRDefault="005D1EBC" w:rsidP="0049417A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 xml:space="preserve">Before me, the undersigned, a notary public in and for said county and state on this  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9F089B" w14:textId="77777777" w:rsidR="005D1EBC" w:rsidRPr="0049417A" w:rsidRDefault="005D1EBC" w:rsidP="00F10719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19E9F0" w14:textId="77777777" w:rsidR="005D1EBC" w:rsidRPr="0049417A" w:rsidRDefault="005D1EBC" w:rsidP="0049417A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day of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7308EE8" w14:textId="77777777" w:rsidR="005D1EBC" w:rsidRPr="0049417A" w:rsidRDefault="005D1EBC" w:rsidP="00F10719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E71147" w14:textId="77777777" w:rsidR="005D1EBC" w:rsidRPr="0049417A" w:rsidRDefault="005D1EBC" w:rsidP="0049417A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,</w:t>
            </w:r>
          </w:p>
        </w:tc>
      </w:tr>
      <w:tr w:rsidR="008E31B2" w:rsidRPr="0049417A" w14:paraId="302A4774" w14:textId="77777777" w:rsidTr="0049417A">
        <w:trPr>
          <w:trHeight w:val="270"/>
        </w:trPr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912050F" w14:textId="77777777" w:rsidR="008E31B2" w:rsidRPr="0049417A" w:rsidRDefault="008E31B2" w:rsidP="0049417A">
            <w:pPr>
              <w:rPr>
                <w:rFonts w:ascii="Arial" w:hAnsi="Arial" w:cs="Arial"/>
                <w:highlight w:val="yellow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                    "/>
                    <w:listEntry w:val="2017"/>
                    <w:listEntry w:val="2018"/>
                    <w:listEntry w:val="2019"/>
                    <w:listEntry w:val="2020"/>
                    <w:listEntry w:val="2021"/>
                    <w:listEntry w:val="2022"/>
                    <w:listEntry w:val="2023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  <w:listEntry w:val="2031"/>
                    <w:listEntry w:val="2032"/>
                    <w:listEntry w:val="2034"/>
                    <w:listEntry w:val="2035"/>
                    <w:listEntry w:val="2036"/>
                    <w:listEntry w:val="2037"/>
                    <w:listEntry w:val="2038"/>
                    <w:listEntry w:val="2039"/>
                    <w:listEntry w:val="2040"/>
                  </w:ddLis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FORMDROPDOWN </w:instrText>
            </w:r>
            <w:r w:rsidR="003B3106">
              <w:rPr>
                <w:rFonts w:ascii="Arial" w:hAnsi="Arial" w:cs="Arial"/>
              </w:rPr>
            </w:r>
            <w:r w:rsidR="003B3106">
              <w:rPr>
                <w:rFonts w:ascii="Arial" w:hAnsi="Arial" w:cs="Arial"/>
              </w:rPr>
              <w:fldChar w:fldCharType="separate"/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58C9EC" w14:textId="77777777" w:rsidR="008E31B2" w:rsidRPr="0049417A" w:rsidRDefault="008E31B2" w:rsidP="0049417A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 xml:space="preserve">personally appeared  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47226C" w14:textId="77777777" w:rsidR="008E31B2" w:rsidRPr="0049417A" w:rsidRDefault="008E31B2" w:rsidP="00F10719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007235" w14:textId="77777777" w:rsidR="008E31B2" w:rsidRPr="0049417A" w:rsidRDefault="008E31B2" w:rsidP="0049417A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, to me personally known,</w:t>
            </w:r>
          </w:p>
        </w:tc>
      </w:tr>
      <w:tr w:rsidR="00D715A9" w:rsidRPr="0049417A" w14:paraId="6E764BED" w14:textId="77777777" w:rsidTr="0049417A">
        <w:tc>
          <w:tcPr>
            <w:tcW w:w="10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03EBB4" w14:textId="77777777" w:rsidR="00D715A9" w:rsidRPr="0049417A" w:rsidRDefault="00D715A9" w:rsidP="0049417A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 xml:space="preserve">who being duly sworn did say that </w:t>
            </w:r>
            <w:r w:rsidR="00207587" w:rsidRPr="0049417A">
              <w:rPr>
                <w:rFonts w:ascii="Arial" w:hAnsi="Arial" w:cs="Arial"/>
              </w:rPr>
              <w:t>they are</w:t>
            </w:r>
            <w:r w:rsidRPr="0049417A">
              <w:rPr>
                <w:rFonts w:ascii="Arial" w:hAnsi="Arial" w:cs="Arial"/>
              </w:rPr>
              <w:t xml:space="preserve"> authorized to sign on behalf of the </w:t>
            </w:r>
            <w:r w:rsidR="00B30FE2" w:rsidRPr="0049417A">
              <w:rPr>
                <w:rFonts w:ascii="Arial" w:hAnsi="Arial" w:cs="Arial"/>
              </w:rPr>
              <w:t>Lessee</w:t>
            </w:r>
            <w:r w:rsidRPr="0049417A">
              <w:rPr>
                <w:rFonts w:ascii="Arial" w:hAnsi="Arial" w:cs="Arial"/>
              </w:rPr>
              <w:t xml:space="preserve"> named in the foregoing </w:t>
            </w:r>
          </w:p>
        </w:tc>
      </w:tr>
      <w:tr w:rsidR="00D715A9" w:rsidRPr="0049417A" w14:paraId="35146CC5" w14:textId="77777777" w:rsidTr="0049417A">
        <w:trPr>
          <w:trHeight w:val="288"/>
        </w:trPr>
        <w:tc>
          <w:tcPr>
            <w:tcW w:w="10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4BC6BF" w14:textId="77777777" w:rsidR="00D715A9" w:rsidRPr="0049417A" w:rsidRDefault="00D715A9" w:rsidP="0049417A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instrument and acknowledge</w:t>
            </w:r>
            <w:r w:rsidR="00B30FE2" w:rsidRPr="0049417A">
              <w:rPr>
                <w:rFonts w:ascii="Arial" w:hAnsi="Arial" w:cs="Arial"/>
              </w:rPr>
              <w:t>d</w:t>
            </w:r>
            <w:r w:rsidRPr="0049417A">
              <w:rPr>
                <w:rFonts w:ascii="Arial" w:hAnsi="Arial" w:cs="Arial"/>
              </w:rPr>
              <w:t xml:space="preserve"> to me that </w:t>
            </w:r>
            <w:r w:rsidR="00B30FE2" w:rsidRPr="0049417A">
              <w:rPr>
                <w:rFonts w:ascii="Arial" w:hAnsi="Arial" w:cs="Arial"/>
              </w:rPr>
              <w:t xml:space="preserve">they </w:t>
            </w:r>
            <w:r w:rsidRPr="0049417A">
              <w:rPr>
                <w:rFonts w:ascii="Arial" w:hAnsi="Arial" w:cs="Arial"/>
              </w:rPr>
              <w:t xml:space="preserve">executed the same as </w:t>
            </w:r>
            <w:r w:rsidR="00B30FE2" w:rsidRPr="0049417A">
              <w:rPr>
                <w:rFonts w:ascii="Arial" w:hAnsi="Arial" w:cs="Arial"/>
              </w:rPr>
              <w:t>their</w:t>
            </w:r>
            <w:r w:rsidRPr="0049417A">
              <w:rPr>
                <w:rFonts w:ascii="Arial" w:hAnsi="Arial" w:cs="Arial"/>
              </w:rPr>
              <w:t xml:space="preserve"> free and voluntary act and deed.</w:t>
            </w:r>
          </w:p>
        </w:tc>
      </w:tr>
    </w:tbl>
    <w:p w14:paraId="6B9DA42B" w14:textId="77777777" w:rsidR="00E113C3" w:rsidRPr="00136DBA" w:rsidRDefault="00E113C3" w:rsidP="005A5D46">
      <w:pPr>
        <w:spacing w:before="120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</w:rPr>
        <w:t xml:space="preserve">   </w:t>
      </w:r>
    </w:p>
    <w:tbl>
      <w:tblPr>
        <w:tblW w:w="5700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6" w:type="dxa"/>
          <w:right w:w="36" w:type="dxa"/>
        </w:tblCellMar>
        <w:tblLook w:val="01E0" w:firstRow="1" w:lastRow="1" w:firstColumn="1" w:lastColumn="1" w:noHBand="0" w:noVBand="0"/>
      </w:tblPr>
      <w:tblGrid>
        <w:gridCol w:w="810"/>
        <w:gridCol w:w="1104"/>
        <w:gridCol w:w="426"/>
        <w:gridCol w:w="180"/>
        <w:gridCol w:w="1080"/>
        <w:gridCol w:w="540"/>
        <w:gridCol w:w="1560"/>
      </w:tblGrid>
      <w:tr w:rsidR="00E113C3" w:rsidRPr="0049417A" w14:paraId="1115BED1" w14:textId="77777777" w:rsidTr="0049417A">
        <w:tc>
          <w:tcPr>
            <w:tcW w:w="57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B00753" w14:textId="77777777" w:rsidR="00E113C3" w:rsidRPr="0049417A" w:rsidRDefault="00E113C3" w:rsidP="00894645">
            <w:pPr>
              <w:tabs>
                <w:tab w:val="left" w:pos="-720"/>
              </w:tabs>
              <w:suppressAutoHyphens/>
              <w:spacing w:before="40"/>
              <w:ind w:left="180"/>
              <w:rPr>
                <w:rFonts w:ascii="Arial" w:hAnsi="Arial" w:cs="Arial"/>
              </w:rPr>
            </w:pPr>
          </w:p>
        </w:tc>
      </w:tr>
      <w:tr w:rsidR="00E113C3" w:rsidRPr="0049417A" w14:paraId="5F1E188A" w14:textId="77777777" w:rsidTr="0049417A">
        <w:tc>
          <w:tcPr>
            <w:tcW w:w="41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460C3B" w14:textId="77777777" w:rsidR="00E113C3" w:rsidRPr="0049417A" w:rsidRDefault="00E113C3" w:rsidP="00F10719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4FDEAB" w14:textId="77777777" w:rsidR="00E113C3" w:rsidRPr="0049417A" w:rsidRDefault="00E113C3" w:rsidP="00894645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, Notary Public</w:t>
            </w:r>
          </w:p>
        </w:tc>
      </w:tr>
      <w:tr w:rsidR="00E113C3" w:rsidRPr="0049417A" w14:paraId="3B605403" w14:textId="77777777" w:rsidTr="0049417A"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A05ED8" w14:textId="77777777" w:rsidR="00E113C3" w:rsidRPr="0049417A" w:rsidRDefault="00E113C3" w:rsidP="00894645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 xml:space="preserve">State of 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634FD9" w14:textId="77777777" w:rsidR="00E113C3" w:rsidRPr="0049417A" w:rsidRDefault="00E113C3" w:rsidP="00F10719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FB0754" w14:textId="77777777" w:rsidR="00E113C3" w:rsidRPr="0049417A" w:rsidRDefault="00E113C3" w:rsidP="00894645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County of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551700" w14:textId="77777777" w:rsidR="00E113C3" w:rsidRPr="0049417A" w:rsidRDefault="00E113C3" w:rsidP="00F10719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  <w:r w:rsidRPr="0049417A">
              <w:rPr>
                <w:rFonts w:ascii="Arial" w:hAnsi="Arial" w:cs="Arial"/>
              </w:rPr>
              <w:fldChar w:fldCharType="begin"/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="003B3106">
              <w:rPr>
                <w:rFonts w:ascii="Arial" w:hAnsi="Arial" w:cs="Arial"/>
              </w:rPr>
              <w:fldChar w:fldCharType="separate"/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E113C3" w:rsidRPr="0049417A" w14:paraId="258D903A" w14:textId="77777777" w:rsidTr="0049417A"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83B7F9" w14:textId="77777777" w:rsidR="00E113C3" w:rsidRPr="0049417A" w:rsidRDefault="00E113C3" w:rsidP="00894645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My Commission Expires:</w:t>
            </w:r>
          </w:p>
        </w:tc>
        <w:tc>
          <w:tcPr>
            <w:tcW w:w="33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35D733" w14:textId="77777777" w:rsidR="00E113C3" w:rsidRPr="0049417A" w:rsidRDefault="00E113C3" w:rsidP="00F10719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E113C3" w:rsidRPr="0049417A" w14:paraId="6FDE71B2" w14:textId="77777777" w:rsidTr="0049417A"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E2CC99" w14:textId="77777777" w:rsidR="00E113C3" w:rsidRPr="0049417A" w:rsidRDefault="00E113C3" w:rsidP="00894645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t>Acting in County of</w:t>
            </w:r>
            <w:r w:rsidR="00136DBA" w:rsidRPr="0049417A">
              <w:rPr>
                <w:rFonts w:ascii="Arial" w:hAnsi="Arial" w:cs="Arial"/>
              </w:rPr>
              <w:t>:</w:t>
            </w:r>
          </w:p>
        </w:tc>
        <w:tc>
          <w:tcPr>
            <w:tcW w:w="37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1CFE705" w14:textId="77777777" w:rsidR="00E113C3" w:rsidRPr="0049417A" w:rsidRDefault="00E113C3" w:rsidP="00F10719">
            <w:pPr>
              <w:tabs>
                <w:tab w:val="left" w:pos="-720"/>
              </w:tabs>
              <w:suppressAutoHyphens/>
              <w:spacing w:before="40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</w:tbl>
    <w:p w14:paraId="43BCB36C" w14:textId="77777777" w:rsidR="006C3C44" w:rsidRPr="0049417A" w:rsidRDefault="00583D5A" w:rsidP="00074B50">
      <w:pPr>
        <w:spacing w:before="120"/>
        <w:ind w:left="180"/>
        <w:rPr>
          <w:rFonts w:ascii="Arial" w:hAnsi="Arial" w:cs="Arial"/>
        </w:rPr>
      </w:pPr>
      <w:r w:rsidRPr="0049417A">
        <w:rPr>
          <w:rFonts w:ascii="Arial" w:hAnsi="Arial" w:cs="Arial"/>
        </w:rPr>
        <w:t xml:space="preserve">Prepared by:  </w:t>
      </w:r>
      <w:r w:rsidRPr="0049417A">
        <w:rPr>
          <w:rFonts w:ascii="Arial" w:hAnsi="Arial" w:cs="Arial"/>
        </w:rPr>
        <w:fldChar w:fldCharType="begin">
          <w:ffData>
            <w:name w:val="Text118"/>
            <w:enabled/>
            <w:calcOnExit w:val="0"/>
            <w:textInput/>
          </w:ffData>
        </w:fldChar>
      </w:r>
      <w:r w:rsidRPr="0049417A">
        <w:rPr>
          <w:rFonts w:ascii="Arial" w:hAnsi="Arial" w:cs="Arial"/>
        </w:rPr>
        <w:instrText xml:space="preserve"> FORMTEXT </w:instrText>
      </w:r>
      <w:r w:rsidRPr="0049417A">
        <w:rPr>
          <w:rFonts w:ascii="Arial" w:hAnsi="Arial" w:cs="Arial"/>
        </w:rPr>
      </w:r>
      <w:r w:rsidRPr="0049417A">
        <w:rPr>
          <w:rFonts w:ascii="Arial" w:hAnsi="Arial" w:cs="Arial"/>
        </w:rPr>
        <w:fldChar w:fldCharType="separate"/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Pr="0049417A">
        <w:rPr>
          <w:rFonts w:ascii="Arial" w:hAnsi="Arial" w:cs="Arial"/>
        </w:rPr>
        <w:fldChar w:fldCharType="end"/>
      </w:r>
    </w:p>
    <w:p w14:paraId="393C1685" w14:textId="77777777" w:rsidR="005A5D46" w:rsidRDefault="00583D5A" w:rsidP="00074B50">
      <w:pPr>
        <w:spacing w:before="120"/>
        <w:ind w:left="180"/>
        <w:rPr>
          <w:rFonts w:ascii="Arial" w:hAnsi="Arial" w:cs="Arial"/>
        </w:rPr>
      </w:pPr>
      <w:r w:rsidRPr="0049417A">
        <w:rPr>
          <w:rFonts w:ascii="Arial" w:hAnsi="Arial" w:cs="Arial"/>
        </w:rPr>
        <w:t>Return to:</w:t>
      </w:r>
      <w:r w:rsidR="00B71C61" w:rsidRPr="0049417A">
        <w:rPr>
          <w:rFonts w:ascii="Arial" w:hAnsi="Arial" w:cs="Arial"/>
        </w:rPr>
        <w:t xml:space="preserve"> </w:t>
      </w:r>
      <w:r w:rsidRPr="0049417A">
        <w:rPr>
          <w:rFonts w:ascii="Arial" w:hAnsi="Arial" w:cs="Arial"/>
        </w:rPr>
        <w:fldChar w:fldCharType="begin">
          <w:ffData>
            <w:name w:val="Text118"/>
            <w:enabled/>
            <w:calcOnExit w:val="0"/>
            <w:textInput/>
          </w:ffData>
        </w:fldChar>
      </w:r>
      <w:r w:rsidRPr="0049417A">
        <w:rPr>
          <w:rFonts w:ascii="Arial" w:hAnsi="Arial" w:cs="Arial"/>
        </w:rPr>
        <w:instrText xml:space="preserve"> FORMTEXT </w:instrText>
      </w:r>
      <w:r w:rsidRPr="0049417A">
        <w:rPr>
          <w:rFonts w:ascii="Arial" w:hAnsi="Arial" w:cs="Arial"/>
        </w:rPr>
      </w:r>
      <w:r w:rsidRPr="0049417A">
        <w:rPr>
          <w:rFonts w:ascii="Arial" w:hAnsi="Arial" w:cs="Arial"/>
        </w:rPr>
        <w:fldChar w:fldCharType="separate"/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="00F10719">
        <w:rPr>
          <w:rFonts w:ascii="Arial" w:hAnsi="Arial" w:cs="Arial"/>
        </w:rPr>
        <w:t> </w:t>
      </w:r>
      <w:r w:rsidRPr="0049417A">
        <w:rPr>
          <w:rFonts w:ascii="Arial" w:hAnsi="Arial" w:cs="Arial"/>
        </w:rPr>
        <w:fldChar w:fldCharType="end"/>
      </w:r>
    </w:p>
    <w:p w14:paraId="5138AF74" w14:textId="77777777" w:rsidR="0049417A" w:rsidRDefault="0049417A" w:rsidP="00074B50">
      <w:pPr>
        <w:spacing w:before="120"/>
        <w:ind w:left="180"/>
        <w:rPr>
          <w:rFonts w:ascii="Arial" w:hAnsi="Arial" w:cs="Arial"/>
        </w:rPr>
      </w:pPr>
    </w:p>
    <w:p w14:paraId="06AFC565" w14:textId="77777777" w:rsidR="0049417A" w:rsidRPr="0049417A" w:rsidRDefault="0049417A" w:rsidP="00074B50">
      <w:pPr>
        <w:spacing w:before="120"/>
        <w:ind w:left="180"/>
        <w:rPr>
          <w:rFonts w:ascii="Arial" w:hAnsi="Arial" w:cs="Arial"/>
        </w:rPr>
        <w:sectPr w:rsidR="0049417A" w:rsidRPr="0049417A" w:rsidSect="005A5D4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 w:code="1"/>
          <w:pgMar w:top="3600" w:right="720" w:bottom="960" w:left="720" w:header="720" w:footer="466" w:gutter="0"/>
          <w:cols w:space="720"/>
        </w:sectPr>
      </w:pPr>
    </w:p>
    <w:tbl>
      <w:tblPr>
        <w:tblW w:w="0" w:type="auto"/>
        <w:jc w:val="center"/>
        <w:tblLayout w:type="fixed"/>
        <w:tblCellMar>
          <w:left w:w="36" w:type="dxa"/>
          <w:right w:w="36" w:type="dxa"/>
        </w:tblCellMar>
        <w:tblLook w:val="0020" w:firstRow="1" w:lastRow="0" w:firstColumn="0" w:lastColumn="0" w:noHBand="0" w:noVBand="0"/>
      </w:tblPr>
      <w:tblGrid>
        <w:gridCol w:w="1783"/>
        <w:gridCol w:w="342"/>
        <w:gridCol w:w="23"/>
        <w:gridCol w:w="1075"/>
        <w:gridCol w:w="7"/>
        <w:gridCol w:w="2783"/>
        <w:gridCol w:w="2178"/>
        <w:gridCol w:w="1314"/>
        <w:gridCol w:w="972"/>
        <w:gridCol w:w="1033"/>
        <w:gridCol w:w="1127"/>
        <w:gridCol w:w="27"/>
      </w:tblGrid>
      <w:tr w:rsidR="005A5D46" w:rsidRPr="001D6AB5" w14:paraId="250FD229" w14:textId="77777777" w:rsidTr="00826149">
        <w:trPr>
          <w:gridBefore w:val="3"/>
          <w:wBefore w:w="2148" w:type="dxa"/>
          <w:cantSplit/>
          <w:trHeight w:val="1251"/>
          <w:tblHeader/>
          <w:jc w:val="center"/>
        </w:trPr>
        <w:tc>
          <w:tcPr>
            <w:tcW w:w="1082" w:type="dxa"/>
            <w:gridSpan w:val="2"/>
            <w:shd w:val="clear" w:color="auto" w:fill="auto"/>
          </w:tcPr>
          <w:p w14:paraId="20345569" w14:textId="77777777" w:rsidR="005A5D46" w:rsidRPr="001D6AB5" w:rsidRDefault="003B3106" w:rsidP="005A5D4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</w:rPr>
              <w:lastRenderedPageBreak/>
              <w:pict w14:anchorId="1A7E5312">
                <v:shape id="_x0000_i1026" type="#_x0000_t75" style="width:46.3pt;height:46.3pt">
                  <v:imagedata r:id="rId8" o:title="DNRLogoWhiteBack"/>
                </v:shape>
              </w:pict>
            </w:r>
          </w:p>
        </w:tc>
        <w:tc>
          <w:tcPr>
            <w:tcW w:w="8280" w:type="dxa"/>
            <w:gridSpan w:val="5"/>
            <w:shd w:val="clear" w:color="auto" w:fill="auto"/>
          </w:tcPr>
          <w:p w14:paraId="12BD6CF2" w14:textId="02FBEA71" w:rsidR="005A5D46" w:rsidRPr="005A5D46" w:rsidRDefault="005A5D46" w:rsidP="005A5D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642E">
              <w:rPr>
                <w:rFonts w:ascii="Arial" w:hAnsi="Arial" w:cs="Arial"/>
                <w:sz w:val="16"/>
                <w:szCs w:val="16"/>
              </w:rPr>
              <w:t>Michigan Department of Natural Resources</w:t>
            </w:r>
            <w:r w:rsidR="009B44B0" w:rsidRPr="00F4642E">
              <w:rPr>
                <w:rFonts w:ascii="Arial" w:hAnsi="Arial" w:cs="Arial"/>
                <w:sz w:val="16"/>
                <w:szCs w:val="16"/>
              </w:rPr>
              <w:t xml:space="preserve"> – Minerals Management</w:t>
            </w:r>
            <w:r w:rsidR="001365D0" w:rsidRPr="00F4642E">
              <w:rPr>
                <w:rFonts w:ascii="Arial" w:hAnsi="Arial" w:cs="Arial"/>
                <w:sz w:val="16"/>
                <w:szCs w:val="16"/>
              </w:rPr>
              <w:t xml:space="preserve"> Section</w:t>
            </w:r>
          </w:p>
          <w:p w14:paraId="0809448D" w14:textId="77777777" w:rsidR="005A5D46" w:rsidRPr="0049417A" w:rsidRDefault="005A5D46" w:rsidP="005A5D46">
            <w:pPr>
              <w:spacing w:before="100" w:beforeAutospacing="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smartTag w:uri="urn:schemas-microsoft-com:office:smarttags" w:element="stockticker">
              <w:r w:rsidRPr="0049417A">
                <w:rPr>
                  <w:rFonts w:ascii="Arial" w:hAnsi="Arial" w:cs="Arial"/>
                  <w:b/>
                  <w:sz w:val="28"/>
                  <w:szCs w:val="28"/>
                </w:rPr>
                <w:t>Full</w:t>
              </w:r>
            </w:smartTag>
            <w:r w:rsidRPr="0049417A">
              <w:rPr>
                <w:rFonts w:ascii="Arial" w:hAnsi="Arial" w:cs="Arial"/>
                <w:b/>
                <w:sz w:val="28"/>
                <w:szCs w:val="28"/>
              </w:rPr>
              <w:t xml:space="preserve"> Release of </w:t>
            </w:r>
            <w:r w:rsidR="00322DF5">
              <w:rPr>
                <w:rFonts w:ascii="Arial" w:hAnsi="Arial" w:cs="Arial"/>
                <w:b/>
                <w:sz w:val="28"/>
                <w:szCs w:val="28"/>
                <w:u w:val="single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                                  "/>
                    <w:listEntry w:val="Oil and Gas"/>
                    <w:listEntry w:val="Metallic Mineral"/>
                    <w:listEntry w:val="Nonmetallic Mineral"/>
                    <w:listEntry w:val="Underground Gas Storage"/>
                  </w:ddList>
                </w:ffData>
              </w:fldChar>
            </w:r>
            <w:bookmarkStart w:id="8" w:name="Dropdown3"/>
            <w:r w:rsidR="00322DF5">
              <w:rPr>
                <w:rFonts w:ascii="Arial" w:hAnsi="Arial" w:cs="Arial"/>
                <w:b/>
                <w:sz w:val="28"/>
                <w:szCs w:val="28"/>
                <w:u w:val="single"/>
              </w:rPr>
              <w:instrText xml:space="preserve"> FORMDROPDOWN </w:instrText>
            </w:r>
            <w:r w:rsidR="003B3106">
              <w:rPr>
                <w:rFonts w:ascii="Arial" w:hAnsi="Arial" w:cs="Arial"/>
                <w:b/>
                <w:sz w:val="28"/>
                <w:szCs w:val="28"/>
                <w:u w:val="single"/>
              </w:rPr>
            </w:r>
            <w:r w:rsidR="003B3106">
              <w:rPr>
                <w:rFonts w:ascii="Arial" w:hAnsi="Arial" w:cs="Arial"/>
                <w:b/>
                <w:sz w:val="28"/>
                <w:szCs w:val="28"/>
                <w:u w:val="single"/>
              </w:rPr>
              <w:fldChar w:fldCharType="separate"/>
            </w:r>
            <w:r w:rsidR="00322DF5">
              <w:rPr>
                <w:rFonts w:ascii="Arial" w:hAnsi="Arial" w:cs="Arial"/>
                <w:b/>
                <w:sz w:val="28"/>
                <w:szCs w:val="28"/>
                <w:u w:val="single"/>
              </w:rPr>
              <w:fldChar w:fldCharType="end"/>
            </w:r>
            <w:bookmarkEnd w:id="8"/>
            <w:r w:rsidRPr="0049417A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Pr="0049417A">
              <w:rPr>
                <w:rFonts w:ascii="Arial" w:hAnsi="Arial" w:cs="Arial"/>
                <w:b/>
                <w:sz w:val="28"/>
                <w:szCs w:val="28"/>
              </w:rPr>
              <w:t>Lease(</w:t>
            </w:r>
            <w:r w:rsidR="00A83D9E" w:rsidRPr="0049417A">
              <w:rPr>
                <w:rFonts w:ascii="Arial" w:hAnsi="Arial" w:cs="Arial"/>
                <w:b/>
                <w:sz w:val="28"/>
                <w:szCs w:val="28"/>
              </w:rPr>
              <w:t>s</w:t>
            </w:r>
            <w:r w:rsidRPr="0049417A">
              <w:rPr>
                <w:rFonts w:ascii="Arial" w:hAnsi="Arial" w:cs="Arial"/>
                <w:b/>
                <w:sz w:val="28"/>
                <w:szCs w:val="28"/>
              </w:rPr>
              <w:t>)</w:t>
            </w:r>
          </w:p>
          <w:p w14:paraId="66979762" w14:textId="77777777" w:rsidR="005A5D46" w:rsidRPr="005A5D46" w:rsidRDefault="0059377B" w:rsidP="005A5D46">
            <w:pPr>
              <w:spacing w:before="60"/>
              <w:jc w:val="center"/>
              <w:rPr>
                <w:rFonts w:ascii="Arial" w:hAnsi="Arial" w:cs="Arial"/>
                <w:b/>
                <w:smallCaps/>
                <w:sz w:val="15"/>
                <w:szCs w:val="15"/>
              </w:rPr>
            </w:pPr>
            <w:r w:rsidRPr="00434EBC">
              <w:rPr>
                <w:rFonts w:ascii="Arial" w:hAnsi="Arial" w:cs="Arial"/>
                <w:spacing w:val="-2"/>
                <w:sz w:val="16"/>
                <w:szCs w:val="16"/>
              </w:rPr>
              <w:t>(</w:t>
            </w:r>
            <w:r w:rsidRPr="00434EBC">
              <w:rPr>
                <w:rFonts w:ascii="Arial" w:hAnsi="Arial" w:cs="Arial"/>
                <w:i/>
                <w:spacing w:val="-2"/>
                <w:sz w:val="16"/>
                <w:szCs w:val="16"/>
              </w:rPr>
              <w:t>insert lease type</w:t>
            </w:r>
            <w:r w:rsidRPr="00434EBC">
              <w:rPr>
                <w:rFonts w:ascii="Arial" w:hAnsi="Arial" w:cs="Arial"/>
                <w:spacing w:val="-2"/>
                <w:sz w:val="16"/>
                <w:szCs w:val="16"/>
              </w:rPr>
              <w:t>)</w:t>
            </w:r>
          </w:p>
          <w:p w14:paraId="6097735A" w14:textId="77777777" w:rsidR="005A5D46" w:rsidRPr="00E67ADD" w:rsidRDefault="005A5D46" w:rsidP="005A5D46">
            <w:pPr>
              <w:jc w:val="center"/>
              <w:rPr>
                <w:rFonts w:ascii="Arial" w:hAnsi="Arial" w:cs="Arial"/>
                <w:b/>
              </w:rPr>
            </w:pPr>
            <w:r w:rsidRPr="00E67ADD">
              <w:rPr>
                <w:rFonts w:ascii="Arial" w:hAnsi="Arial" w:cs="Arial"/>
                <w:b/>
              </w:rPr>
              <w:t>EXHIBIT A</w:t>
            </w:r>
          </w:p>
          <w:p w14:paraId="2D311AFD" w14:textId="77777777" w:rsidR="005A5D46" w:rsidRPr="001D6AB5" w:rsidRDefault="005A5D46" w:rsidP="005A5D46">
            <w:pPr>
              <w:jc w:val="center"/>
              <w:rPr>
                <w:rFonts w:ascii="Arial" w:hAnsi="Arial" w:cs="Arial"/>
                <w:sz w:val="16"/>
              </w:rPr>
            </w:pPr>
            <w:r w:rsidRPr="00366CD7">
              <w:rPr>
                <w:rFonts w:ascii="Arial" w:hAnsi="Arial" w:cs="Arial"/>
                <w:i/>
                <w:sz w:val="16"/>
                <w:szCs w:val="16"/>
              </w:rPr>
              <w:t>This information is required by authority of Par</w:t>
            </w:r>
            <w:r w:rsidR="002B39F2">
              <w:rPr>
                <w:rFonts w:ascii="Arial" w:hAnsi="Arial" w:cs="Arial"/>
                <w:i/>
                <w:sz w:val="16"/>
                <w:szCs w:val="16"/>
              </w:rPr>
              <w:t xml:space="preserve">t 5, Section 502, Act 451 of </w:t>
            </w:r>
            <w:r w:rsidRPr="00366CD7">
              <w:rPr>
                <w:rFonts w:ascii="Arial" w:hAnsi="Arial" w:cs="Arial"/>
                <w:i/>
                <w:sz w:val="16"/>
                <w:szCs w:val="16"/>
              </w:rPr>
              <w:t>1994, as amended.</w:t>
            </w:r>
          </w:p>
        </w:tc>
        <w:tc>
          <w:tcPr>
            <w:tcW w:w="1154" w:type="dxa"/>
            <w:gridSpan w:val="2"/>
            <w:shd w:val="clear" w:color="auto" w:fill="auto"/>
          </w:tcPr>
          <w:p w14:paraId="4FE526D6" w14:textId="77777777" w:rsidR="005A5D46" w:rsidRPr="001D6AB5" w:rsidRDefault="005A5D46" w:rsidP="00366CD7">
            <w:pPr>
              <w:ind w:left="-2448"/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9E4D2B" w:rsidRPr="0049417A" w14:paraId="290C953F" w14:textId="77777777" w:rsidTr="0082614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2"/>
          <w:gridAfter w:val="1"/>
          <w:wBefore w:w="2125" w:type="dxa"/>
          <w:wAfter w:w="27" w:type="dxa"/>
          <w:trHeight w:val="593"/>
          <w:tblHeader/>
          <w:jc w:val="center"/>
        </w:trPr>
        <w:tc>
          <w:tcPr>
            <w:tcW w:w="60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FE3061" w14:textId="77777777" w:rsidR="009E4D2B" w:rsidRPr="0049417A" w:rsidRDefault="009E4D2B" w:rsidP="00D5633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92F000" w14:textId="77777777" w:rsidR="009E4D2B" w:rsidRPr="0049417A" w:rsidRDefault="009E4D2B" w:rsidP="00D5633F">
            <w:pPr>
              <w:rPr>
                <w:rFonts w:ascii="Arial" w:hAnsi="Arial" w:cs="Arial"/>
                <w:b/>
              </w:rPr>
            </w:pPr>
            <w:r w:rsidRPr="0049417A">
              <w:rPr>
                <w:rFonts w:ascii="Arial" w:hAnsi="Arial" w:cs="Arial"/>
                <w:b/>
                <w:smallCaps/>
              </w:rPr>
              <w:t>County of</w:t>
            </w:r>
            <w:r w:rsidRPr="0049417A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31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0E0619" w14:textId="77777777" w:rsidR="009E4D2B" w:rsidRPr="0049417A" w:rsidRDefault="00F930D7" w:rsidP="00F10719">
            <w:pPr>
              <w:rPr>
                <w:rFonts w:ascii="Arial" w:hAnsi="Arial" w:cs="Arial"/>
                <w:b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E4D2B" w:rsidRPr="009E4D2B" w14:paraId="18B5C7C7" w14:textId="77777777" w:rsidTr="0082614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2"/>
          <w:gridAfter w:val="1"/>
          <w:wBefore w:w="2125" w:type="dxa"/>
          <w:wAfter w:w="27" w:type="dxa"/>
          <w:tblHeader/>
          <w:jc w:val="center"/>
        </w:trPr>
        <w:tc>
          <w:tcPr>
            <w:tcW w:w="60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C65326" w14:textId="77777777" w:rsidR="009E4D2B" w:rsidRPr="009E4D2B" w:rsidRDefault="009E4D2B" w:rsidP="009E4D2B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44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70BAA9" w14:textId="77777777" w:rsidR="009E4D2B" w:rsidRPr="009E4D2B" w:rsidRDefault="009E4D2B" w:rsidP="009E4D2B">
            <w:pPr>
              <w:rPr>
                <w:rFonts w:ascii="Arial" w:hAnsi="Arial" w:cs="Arial"/>
                <w:b/>
                <w:smallCaps/>
                <w:sz w:val="16"/>
                <w:szCs w:val="16"/>
              </w:rPr>
            </w:pPr>
          </w:p>
        </w:tc>
      </w:tr>
      <w:tr w:rsidR="009D76AB" w:rsidRPr="005A5D46" w14:paraId="02C349A0" w14:textId="77777777" w:rsidTr="0082614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593"/>
          <w:tblHeader/>
          <w:jc w:val="center"/>
        </w:trPr>
        <w:tc>
          <w:tcPr>
            <w:tcW w:w="1783" w:type="dxa"/>
            <w:tcBorders>
              <w:top w:val="single" w:sz="4" w:space="0" w:color="auto"/>
            </w:tcBorders>
            <w:vAlign w:val="center"/>
          </w:tcPr>
          <w:p w14:paraId="10BDE3CE" w14:textId="77777777" w:rsidR="009D76AB" w:rsidRPr="005A5D46" w:rsidRDefault="009D76AB" w:rsidP="005A5D46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5A5D46">
              <w:rPr>
                <w:rFonts w:ascii="Arial" w:hAnsi="Arial" w:cs="Arial"/>
                <w:b/>
                <w:smallCaps/>
              </w:rPr>
              <w:t>State Lease No.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</w:tcBorders>
            <w:vAlign w:val="center"/>
          </w:tcPr>
          <w:p w14:paraId="5FD90663" w14:textId="77777777" w:rsidR="009D76AB" w:rsidRPr="005A5D46" w:rsidRDefault="009D76AB" w:rsidP="005A5D46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5A5D46">
              <w:rPr>
                <w:rFonts w:ascii="Arial" w:hAnsi="Arial" w:cs="Arial"/>
                <w:b/>
                <w:smallCaps/>
              </w:rPr>
              <w:t>Date of</w:t>
            </w:r>
          </w:p>
          <w:p w14:paraId="23D6F8C8" w14:textId="77777777" w:rsidR="009D76AB" w:rsidRPr="005A5D46" w:rsidRDefault="009D76AB" w:rsidP="005A5D46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5A5D46">
              <w:rPr>
                <w:rFonts w:ascii="Arial" w:hAnsi="Arial" w:cs="Arial"/>
                <w:b/>
                <w:smallCaps/>
              </w:rPr>
              <w:t>Lease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12CAF4" w14:textId="77777777" w:rsidR="009D76AB" w:rsidRPr="005A5D46" w:rsidRDefault="003372FA" w:rsidP="005A5D46">
            <w:pPr>
              <w:ind w:left="126" w:hanging="126"/>
              <w:jc w:val="center"/>
              <w:rPr>
                <w:rFonts w:ascii="Arial" w:hAnsi="Arial" w:cs="Arial"/>
                <w:b/>
                <w:smallCaps/>
              </w:rPr>
            </w:pPr>
            <w:r w:rsidRPr="005A5D46">
              <w:rPr>
                <w:rFonts w:ascii="Arial" w:hAnsi="Arial" w:cs="Arial"/>
                <w:b/>
                <w:smallCaps/>
              </w:rPr>
              <w:t>*</w:t>
            </w:r>
            <w:r w:rsidR="009D76AB" w:rsidRPr="005A5D46">
              <w:rPr>
                <w:rFonts w:ascii="Arial" w:hAnsi="Arial" w:cs="Arial"/>
                <w:b/>
                <w:smallCaps/>
              </w:rPr>
              <w:t xml:space="preserve">*Recording </w:t>
            </w:r>
            <w:r w:rsidR="00DE7521" w:rsidRPr="005A5D46">
              <w:rPr>
                <w:rFonts w:ascii="Arial" w:hAnsi="Arial" w:cs="Arial"/>
                <w:b/>
                <w:smallCaps/>
              </w:rPr>
              <w:t xml:space="preserve">Information </w:t>
            </w:r>
            <w:r w:rsidR="009D76AB" w:rsidRPr="005A5D46">
              <w:rPr>
                <w:rFonts w:ascii="Arial" w:hAnsi="Arial" w:cs="Arial"/>
                <w:b/>
                <w:smallCaps/>
              </w:rPr>
              <w:t>Liber/Page</w:t>
            </w:r>
            <w:r w:rsidR="00483CBB" w:rsidRPr="005A5D46">
              <w:rPr>
                <w:rFonts w:ascii="Arial" w:hAnsi="Arial" w:cs="Arial"/>
                <w:b/>
                <w:smallCaps/>
              </w:rPr>
              <w:t xml:space="preserve"> or </w:t>
            </w:r>
            <w:r w:rsidR="00DE7521" w:rsidRPr="005A5D46">
              <w:rPr>
                <w:rFonts w:ascii="Arial" w:hAnsi="Arial" w:cs="Arial"/>
                <w:b/>
                <w:smallCaps/>
              </w:rPr>
              <w:t>Do</w:t>
            </w:r>
            <w:r w:rsidR="00483CBB" w:rsidRPr="005A5D46">
              <w:rPr>
                <w:rFonts w:ascii="Arial" w:hAnsi="Arial" w:cs="Arial"/>
                <w:b/>
                <w:smallCaps/>
              </w:rPr>
              <w:t xml:space="preserve">cument </w:t>
            </w:r>
            <w:r w:rsidR="00DE7521" w:rsidRPr="005A5D46">
              <w:rPr>
                <w:rFonts w:ascii="Arial" w:hAnsi="Arial" w:cs="Arial"/>
                <w:b/>
                <w:smallCaps/>
              </w:rPr>
              <w:t>N</w:t>
            </w:r>
            <w:r w:rsidR="00483CBB" w:rsidRPr="005A5D46">
              <w:rPr>
                <w:rFonts w:ascii="Arial" w:hAnsi="Arial" w:cs="Arial"/>
                <w:b/>
                <w:smallCaps/>
              </w:rPr>
              <w:t>o</w:t>
            </w:r>
            <w:r w:rsidR="00DE7521" w:rsidRPr="005A5D46">
              <w:rPr>
                <w:rFonts w:ascii="Arial" w:hAnsi="Arial" w:cs="Arial"/>
                <w:b/>
                <w:smallCaps/>
              </w:rPr>
              <w:t>.</w:t>
            </w:r>
          </w:p>
        </w:tc>
        <w:tc>
          <w:tcPr>
            <w:tcW w:w="4464" w:type="dxa"/>
            <w:gridSpan w:val="3"/>
            <w:tcBorders>
              <w:top w:val="single" w:sz="4" w:space="0" w:color="auto"/>
            </w:tcBorders>
            <w:vAlign w:val="center"/>
          </w:tcPr>
          <w:p w14:paraId="3100B242" w14:textId="77777777" w:rsidR="009D76AB" w:rsidRPr="005A5D46" w:rsidRDefault="009D76AB" w:rsidP="005A5D46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5A5D46">
              <w:rPr>
                <w:rFonts w:ascii="Arial" w:hAnsi="Arial" w:cs="Arial"/>
                <w:b/>
                <w:smallCaps/>
              </w:rPr>
              <w:t xml:space="preserve">Legal Description of Lands in Which </w:t>
            </w:r>
            <w:r w:rsidRPr="005A5D46">
              <w:rPr>
                <w:rFonts w:ascii="Arial" w:hAnsi="Arial" w:cs="Arial"/>
                <w:b/>
                <w:smallCaps/>
              </w:rPr>
              <w:br/>
              <w:t>Rights, Title, and Interest Shall Be Released</w:t>
            </w:r>
          </w:p>
        </w:tc>
      </w:tr>
      <w:tr w:rsidR="009D76AB" w:rsidRPr="0049417A" w14:paraId="530436A1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18EC22B8" w14:textId="77777777" w:rsidR="009D76AB" w:rsidRPr="0049417A" w:rsidRDefault="009D76AB" w:rsidP="00F10719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35FCAB0A" w14:textId="77777777" w:rsidR="009D76AB" w:rsidRPr="0049417A" w:rsidRDefault="00D7107B" w:rsidP="00F10719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393A5FF9" w14:textId="77777777" w:rsidR="009D76AB" w:rsidRPr="0049417A" w:rsidRDefault="009D76AB" w:rsidP="00F10719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0F8095EC" w14:textId="77777777" w:rsidR="009D76AB" w:rsidRPr="0049417A" w:rsidRDefault="009D76AB" w:rsidP="00F10719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="00F10719">
              <w:rPr>
                <w:rFonts w:ascii="Arial" w:hAnsi="Arial" w:cs="Arial"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5363847A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63B0ABA8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0BB63ED3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6994E29E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0FC6A98F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57EABF59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2BDE18A2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0263D04D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4A3ADE75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4F750918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1C3216AA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63BBAD2B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31EF43C8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43081E7B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298631D2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5AE97A20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489C3546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2BB49D24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4AFD3855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6F66EEF1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4C4CF032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49FF1117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593F75AC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72922AE9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6C852E45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6BF9598D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561"/>
          <w:jc w:val="center"/>
        </w:trPr>
        <w:tc>
          <w:tcPr>
            <w:tcW w:w="1783" w:type="dxa"/>
            <w:vAlign w:val="center"/>
          </w:tcPr>
          <w:p w14:paraId="3EA793FE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3DE54B58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2088412B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2638CC10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406FC1A3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57ED6AF6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4A2D3935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43F877ED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2E1D987D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0B2D76C3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1A6455F8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1642D713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1D41AE6C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7BCD39C0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52DC2D81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6A31BBA1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10F7F073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12D020E8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558B0F70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1B80A90C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63CA8454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6B437BE1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16F46020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381868FE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0AAE862D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31E203DB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46BAC1DF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05AC75A3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442997BA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4270CDFD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645E2A63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0B8D0118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3B6FA320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44D1DF50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66E69984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7C9B3926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69EC69A1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2D9D2506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00A2215D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73C1FBF9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379C47A7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0175A9CA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19FF4EE0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7281AC75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346FC71E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73EC849A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53A7FF9B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6F05BA4B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49C8B90B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327F4C4B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3F36A7DC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2ED27438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5AC16541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48565172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1D1C6E1C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589EB6D5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5BD8DE32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29D115AF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5539952B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9D76AB" w:rsidRPr="0049417A" w14:paraId="1750C631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66B8F9B1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614FED1D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52486E5D" w14:textId="77777777" w:rsidR="009D76AB" w:rsidRPr="0049417A" w:rsidRDefault="009D76AB" w:rsidP="005A5D46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3FBED727" w14:textId="77777777" w:rsidR="009D76AB" w:rsidRPr="0049417A" w:rsidRDefault="009D76AB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="003D4A1D"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2F41FF" w:rsidRPr="0049417A" w14:paraId="66B96F5E" w14:textId="77777777" w:rsidTr="0045293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vAlign w:val="center"/>
          </w:tcPr>
          <w:p w14:paraId="10D0032C" w14:textId="77777777" w:rsidR="002F41FF" w:rsidRPr="0049417A" w:rsidRDefault="002F41FF" w:rsidP="002F41FF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gridSpan w:val="3"/>
            <w:vAlign w:val="center"/>
          </w:tcPr>
          <w:p w14:paraId="17165966" w14:textId="77777777" w:rsidR="002F41FF" w:rsidRPr="0049417A" w:rsidRDefault="002F41FF" w:rsidP="002F41FF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14:paraId="4F704A30" w14:textId="77777777" w:rsidR="002F41FF" w:rsidRPr="0049417A" w:rsidRDefault="002F41FF" w:rsidP="002F41FF">
            <w:pPr>
              <w:jc w:val="center"/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4" w:type="dxa"/>
            <w:gridSpan w:val="3"/>
            <w:vAlign w:val="center"/>
          </w:tcPr>
          <w:p w14:paraId="21DAECC1" w14:textId="77777777" w:rsidR="002F41FF" w:rsidRPr="0049417A" w:rsidRDefault="002F41FF" w:rsidP="0045293E">
            <w:pPr>
              <w:rPr>
                <w:rFonts w:ascii="Arial" w:hAnsi="Arial" w:cs="Arial"/>
              </w:rPr>
            </w:pPr>
            <w:r w:rsidRPr="0049417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417A">
              <w:rPr>
                <w:rFonts w:ascii="Arial" w:hAnsi="Arial" w:cs="Arial"/>
              </w:rPr>
              <w:instrText xml:space="preserve"> FORMTEXT </w:instrText>
            </w:r>
            <w:r w:rsidRPr="0049417A">
              <w:rPr>
                <w:rFonts w:ascii="Arial" w:hAnsi="Arial" w:cs="Arial"/>
              </w:rPr>
            </w:r>
            <w:r w:rsidRPr="0049417A">
              <w:rPr>
                <w:rFonts w:ascii="Arial" w:hAnsi="Arial" w:cs="Arial"/>
              </w:rPr>
              <w:fldChar w:fldCharType="separate"/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  <w:noProof/>
              </w:rPr>
              <w:t> </w:t>
            </w:r>
            <w:r w:rsidRPr="0049417A">
              <w:rPr>
                <w:rFonts w:ascii="Arial" w:hAnsi="Arial" w:cs="Arial"/>
              </w:rPr>
              <w:fldChar w:fldCharType="end"/>
            </w:r>
          </w:p>
        </w:tc>
      </w:tr>
      <w:tr w:rsidR="00232053" w14:paraId="45960CFD" w14:textId="77777777" w:rsidTr="0023205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3"/>
          <w:wAfter w:w="2187" w:type="dxa"/>
          <w:trHeight w:val="480"/>
          <w:jc w:val="center"/>
        </w:trPr>
        <w:tc>
          <w:tcPr>
            <w:tcW w:w="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F25F62" w14:textId="77777777" w:rsidR="00232053" w:rsidRPr="00842D27" w:rsidRDefault="00232053">
            <w:pPr>
              <w:jc w:val="center"/>
              <w:rPr>
                <w:rFonts w:ascii="Arial" w:hAnsi="Arial" w:cs="Arial"/>
              </w:rPr>
            </w:pPr>
            <w:r w:rsidRPr="00842D27">
              <w:rPr>
                <w:rFonts w:ascii="Arial" w:hAnsi="Arial" w:cs="Arial"/>
              </w:rPr>
              <w:t>*****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22491" w14:textId="77777777" w:rsidR="00232053" w:rsidRPr="00842D27" w:rsidRDefault="00232053">
            <w:pPr>
              <w:jc w:val="center"/>
              <w:rPr>
                <w:rFonts w:ascii="Arial" w:hAnsi="Arial" w:cs="Arial"/>
              </w:rPr>
            </w:pPr>
            <w:r w:rsidRPr="00842D27">
              <w:rPr>
                <w:rFonts w:ascii="Arial" w:hAnsi="Arial" w:cs="Arial"/>
              </w:rPr>
              <w:t>*****</w:t>
            </w:r>
          </w:p>
        </w:tc>
        <w:tc>
          <w:tcPr>
            <w:tcW w:w="2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81B328" w14:textId="77777777" w:rsidR="00232053" w:rsidRPr="00842D27" w:rsidRDefault="00232053">
            <w:pPr>
              <w:jc w:val="center"/>
              <w:rPr>
                <w:rFonts w:ascii="Arial" w:hAnsi="Arial" w:cs="Arial"/>
              </w:rPr>
            </w:pPr>
            <w:r w:rsidRPr="00842D27">
              <w:rPr>
                <w:rFonts w:ascii="Arial" w:hAnsi="Arial" w:cs="Arial"/>
              </w:rPr>
              <w:t>END OF EXHIBIT</w:t>
            </w:r>
          </w:p>
        </w:tc>
        <w:tc>
          <w:tcPr>
            <w:tcW w:w="44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C2CF43" w14:textId="77777777" w:rsidR="00232053" w:rsidRPr="00842D27" w:rsidRDefault="00232053" w:rsidP="00137FE1">
            <w:pPr>
              <w:jc w:val="center"/>
              <w:rPr>
                <w:rFonts w:ascii="Arial" w:hAnsi="Arial" w:cs="Arial"/>
              </w:rPr>
            </w:pPr>
            <w:r w:rsidRPr="00842D27">
              <w:rPr>
                <w:rFonts w:ascii="Arial" w:hAnsi="Arial" w:cs="Arial"/>
              </w:rPr>
              <w:t>*****</w:t>
            </w:r>
          </w:p>
        </w:tc>
      </w:tr>
    </w:tbl>
    <w:p w14:paraId="63B374DC" w14:textId="77777777" w:rsidR="00EA5643" w:rsidRPr="00E67ADD" w:rsidRDefault="003372FA" w:rsidP="00EA5643">
      <w:pPr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D5633F" w:rsidRPr="00E67ADD">
        <w:rPr>
          <w:rFonts w:ascii="Arial" w:hAnsi="Arial" w:cs="Arial"/>
        </w:rPr>
        <w:t xml:space="preserve">* Required </w:t>
      </w:r>
      <w:r w:rsidR="00D5633F" w:rsidRPr="00E67ADD">
        <w:rPr>
          <w:rFonts w:ascii="Arial" w:hAnsi="Arial" w:cs="Arial"/>
          <w:b/>
          <w:u w:val="single"/>
        </w:rPr>
        <w:t>if</w:t>
      </w:r>
      <w:r w:rsidR="00D5633F" w:rsidRPr="00E67ADD">
        <w:rPr>
          <w:rFonts w:ascii="Arial" w:hAnsi="Arial" w:cs="Arial"/>
        </w:rPr>
        <w:t xml:space="preserve"> recorded</w:t>
      </w:r>
    </w:p>
    <w:sectPr w:rsidR="00EA5643" w:rsidRPr="00E67ADD" w:rsidSect="00DB0EAC">
      <w:footerReference w:type="default" r:id="rId15"/>
      <w:pgSz w:w="12240" w:h="15840" w:code="1"/>
      <w:pgMar w:top="720" w:right="864" w:bottom="864" w:left="86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E00A2" w14:textId="77777777" w:rsidR="001514DC" w:rsidRDefault="001514DC">
      <w:r>
        <w:separator/>
      </w:r>
    </w:p>
  </w:endnote>
  <w:endnote w:type="continuationSeparator" w:id="0">
    <w:p w14:paraId="750EF2BD" w14:textId="77777777" w:rsidR="001514DC" w:rsidRDefault="00151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BE40A" w14:textId="77777777" w:rsidR="00F4642E" w:rsidRDefault="00F464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1E0" w:firstRow="1" w:lastRow="1" w:firstColumn="1" w:lastColumn="1" w:noHBand="0" w:noVBand="0"/>
    </w:tblPr>
    <w:tblGrid>
      <w:gridCol w:w="3576"/>
      <w:gridCol w:w="3576"/>
      <w:gridCol w:w="3576"/>
    </w:tblGrid>
    <w:tr w:rsidR="002F41FF" w:rsidRPr="00894645" w14:paraId="3792D07D" w14:textId="77777777" w:rsidTr="00894645">
      <w:tc>
        <w:tcPr>
          <w:tcW w:w="3576" w:type="dxa"/>
          <w:shd w:val="clear" w:color="auto" w:fill="auto"/>
        </w:tcPr>
        <w:p w14:paraId="1C0D5B79" w14:textId="77777777" w:rsidR="002F41FF" w:rsidRPr="00894645" w:rsidRDefault="002F41FF" w:rsidP="004B05D9">
          <w:pPr>
            <w:pStyle w:val="Footer"/>
            <w:rPr>
              <w:rFonts w:ascii="Arial" w:hAnsi="Arial" w:cs="Arial"/>
              <w:sz w:val="12"/>
              <w:szCs w:val="12"/>
            </w:rPr>
          </w:pPr>
        </w:p>
      </w:tc>
      <w:tc>
        <w:tcPr>
          <w:tcW w:w="3576" w:type="dxa"/>
          <w:shd w:val="clear" w:color="auto" w:fill="auto"/>
        </w:tcPr>
        <w:p w14:paraId="477AF7FD" w14:textId="77777777" w:rsidR="002F41FF" w:rsidRPr="00894645" w:rsidRDefault="002F41FF" w:rsidP="00894645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576" w:type="dxa"/>
          <w:shd w:val="clear" w:color="auto" w:fill="auto"/>
        </w:tcPr>
        <w:p w14:paraId="5388863E" w14:textId="49C92CE2" w:rsidR="002F41FF" w:rsidRPr="00894645" w:rsidRDefault="002F41FF" w:rsidP="00832D32">
          <w:pPr>
            <w:pStyle w:val="Footer"/>
            <w:jc w:val="right"/>
            <w:rPr>
              <w:rFonts w:ascii="Arial" w:hAnsi="Arial" w:cs="Arial"/>
              <w:sz w:val="12"/>
              <w:szCs w:val="12"/>
            </w:rPr>
          </w:pPr>
          <w:r w:rsidRPr="00894645">
            <w:rPr>
              <w:rFonts w:ascii="Arial" w:hAnsi="Arial" w:cs="Arial"/>
              <w:sz w:val="12"/>
              <w:szCs w:val="12"/>
            </w:rPr>
            <w:t xml:space="preserve">PR4058-2 </w:t>
          </w:r>
          <w:r>
            <w:rPr>
              <w:rFonts w:ascii="Arial" w:hAnsi="Arial" w:cs="Arial"/>
              <w:sz w:val="12"/>
              <w:szCs w:val="12"/>
            </w:rPr>
            <w:t xml:space="preserve">(Rev. </w:t>
          </w:r>
          <w:r w:rsidR="00F4642E">
            <w:rPr>
              <w:rFonts w:ascii="Arial" w:hAnsi="Arial" w:cs="Arial"/>
              <w:sz w:val="12"/>
              <w:szCs w:val="12"/>
            </w:rPr>
            <w:t>02/11/2020</w:t>
          </w:r>
          <w:r w:rsidR="00E62620">
            <w:rPr>
              <w:rFonts w:ascii="Arial" w:hAnsi="Arial" w:cs="Arial"/>
              <w:sz w:val="12"/>
              <w:szCs w:val="12"/>
            </w:rPr>
            <w:t>)</w:t>
          </w:r>
        </w:p>
      </w:tc>
    </w:tr>
  </w:tbl>
  <w:p w14:paraId="16552EB1" w14:textId="77777777" w:rsidR="002F41FF" w:rsidRPr="004B05D9" w:rsidRDefault="002F41FF" w:rsidP="00DB0EAC">
    <w:pPr>
      <w:pStyle w:val="Footer"/>
      <w:jc w:val="center"/>
      <w:rPr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D3F4C" w14:textId="77777777" w:rsidR="00F4642E" w:rsidRDefault="00F4642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72A5A" w14:textId="77777777" w:rsidR="002F41FF" w:rsidRPr="00826149" w:rsidRDefault="002F41FF" w:rsidP="00E3055A">
    <w:pPr>
      <w:pStyle w:val="Footer"/>
      <w:jc w:val="center"/>
      <w:rPr>
        <w:rFonts w:ascii="Arial" w:hAnsi="Arial" w:cs="Arial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3576"/>
      <w:gridCol w:w="3576"/>
      <w:gridCol w:w="3576"/>
    </w:tblGrid>
    <w:tr w:rsidR="00832D32" w:rsidRPr="00894645" w14:paraId="76DE3EF4" w14:textId="77777777" w:rsidTr="004974E4">
      <w:tc>
        <w:tcPr>
          <w:tcW w:w="3576" w:type="dxa"/>
          <w:shd w:val="clear" w:color="auto" w:fill="auto"/>
        </w:tcPr>
        <w:p w14:paraId="1E406F67" w14:textId="77777777" w:rsidR="00832D32" w:rsidRPr="00894645" w:rsidRDefault="00832D32" w:rsidP="004974E4">
          <w:pPr>
            <w:pStyle w:val="Footer"/>
            <w:rPr>
              <w:rFonts w:ascii="Arial" w:hAnsi="Arial" w:cs="Arial"/>
              <w:sz w:val="12"/>
              <w:szCs w:val="12"/>
            </w:rPr>
          </w:pPr>
        </w:p>
      </w:tc>
      <w:tc>
        <w:tcPr>
          <w:tcW w:w="3576" w:type="dxa"/>
          <w:shd w:val="clear" w:color="auto" w:fill="auto"/>
        </w:tcPr>
        <w:p w14:paraId="28FE7871" w14:textId="287172C7" w:rsidR="00832D32" w:rsidRPr="00894645" w:rsidRDefault="00832D32" w:rsidP="004974E4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  <w:r w:rsidRPr="00832D32">
            <w:rPr>
              <w:rFonts w:ascii="Arial" w:hAnsi="Arial" w:cs="Arial"/>
            </w:rPr>
            <w:t xml:space="preserve">Page </w:t>
          </w:r>
          <w:r w:rsidRPr="00832D32">
            <w:rPr>
              <w:rFonts w:ascii="Arial" w:hAnsi="Arial" w:cs="Arial"/>
              <w:b/>
              <w:bCs/>
            </w:rPr>
            <w:fldChar w:fldCharType="begin"/>
          </w:r>
          <w:r w:rsidRPr="00832D32">
            <w:rPr>
              <w:rFonts w:ascii="Arial" w:hAnsi="Arial" w:cs="Arial"/>
              <w:b/>
              <w:bCs/>
            </w:rPr>
            <w:instrText xml:space="preserve"> PAGE </w:instrText>
          </w:r>
          <w:r w:rsidRPr="00832D32">
            <w:rPr>
              <w:rFonts w:ascii="Arial" w:hAnsi="Arial" w:cs="Arial"/>
              <w:b/>
              <w:bCs/>
            </w:rPr>
            <w:fldChar w:fldCharType="separate"/>
          </w:r>
          <w:r w:rsidR="00842D27">
            <w:rPr>
              <w:rFonts w:ascii="Arial" w:hAnsi="Arial" w:cs="Arial"/>
              <w:b/>
              <w:bCs/>
              <w:noProof/>
            </w:rPr>
            <w:t>1</w:t>
          </w:r>
          <w:r w:rsidRPr="00832D32">
            <w:rPr>
              <w:rFonts w:ascii="Arial" w:hAnsi="Arial" w:cs="Arial"/>
              <w:b/>
              <w:bCs/>
            </w:rPr>
            <w:fldChar w:fldCharType="end"/>
          </w:r>
          <w:r w:rsidRPr="00832D32">
            <w:rPr>
              <w:rFonts w:ascii="Arial" w:hAnsi="Arial" w:cs="Arial"/>
            </w:rPr>
            <w:t xml:space="preserve"> of </w:t>
          </w:r>
          <w:r w:rsidRPr="00832D32">
            <w:rPr>
              <w:rFonts w:ascii="Arial" w:hAnsi="Arial" w:cs="Arial"/>
              <w:b/>
              <w:bCs/>
            </w:rPr>
            <w:fldChar w:fldCharType="begin"/>
          </w:r>
          <w:r w:rsidRPr="00832D32">
            <w:rPr>
              <w:rFonts w:ascii="Arial" w:hAnsi="Arial" w:cs="Arial"/>
              <w:b/>
              <w:bCs/>
            </w:rPr>
            <w:instrText xml:space="preserve"> SECTIONPAGES  \* Arabic </w:instrText>
          </w:r>
          <w:r w:rsidRPr="00832D32">
            <w:rPr>
              <w:rFonts w:ascii="Arial" w:hAnsi="Arial" w:cs="Arial"/>
              <w:b/>
              <w:bCs/>
            </w:rPr>
            <w:fldChar w:fldCharType="separate"/>
          </w:r>
          <w:r w:rsidR="003B3106">
            <w:rPr>
              <w:rFonts w:ascii="Arial" w:hAnsi="Arial" w:cs="Arial"/>
              <w:b/>
              <w:bCs/>
              <w:noProof/>
            </w:rPr>
            <w:t>1</w:t>
          </w:r>
          <w:r w:rsidRPr="00832D32">
            <w:rPr>
              <w:rFonts w:ascii="Arial" w:hAnsi="Arial" w:cs="Arial"/>
              <w:b/>
              <w:bCs/>
            </w:rPr>
            <w:fldChar w:fldCharType="end"/>
          </w:r>
        </w:p>
      </w:tc>
      <w:tc>
        <w:tcPr>
          <w:tcW w:w="3576" w:type="dxa"/>
          <w:shd w:val="clear" w:color="auto" w:fill="auto"/>
        </w:tcPr>
        <w:p w14:paraId="455F5F77" w14:textId="24EFAF6F" w:rsidR="00832D32" w:rsidRPr="00894645" w:rsidRDefault="00832D32" w:rsidP="00842D27">
          <w:pPr>
            <w:pStyle w:val="Footer"/>
            <w:jc w:val="right"/>
            <w:rPr>
              <w:rFonts w:ascii="Arial" w:hAnsi="Arial" w:cs="Arial"/>
              <w:sz w:val="12"/>
              <w:szCs w:val="12"/>
            </w:rPr>
          </w:pPr>
          <w:r w:rsidRPr="00894645">
            <w:rPr>
              <w:rFonts w:ascii="Arial" w:hAnsi="Arial" w:cs="Arial"/>
              <w:sz w:val="12"/>
              <w:szCs w:val="12"/>
            </w:rPr>
            <w:t xml:space="preserve">PR4058-2 </w:t>
          </w:r>
          <w:r>
            <w:rPr>
              <w:rFonts w:ascii="Arial" w:hAnsi="Arial" w:cs="Arial"/>
              <w:sz w:val="12"/>
              <w:szCs w:val="12"/>
            </w:rPr>
            <w:t xml:space="preserve">(Rev. </w:t>
          </w:r>
          <w:r w:rsidR="00F4642E">
            <w:rPr>
              <w:rFonts w:ascii="Arial" w:hAnsi="Arial" w:cs="Arial"/>
              <w:sz w:val="12"/>
              <w:szCs w:val="12"/>
            </w:rPr>
            <w:t>02/11/2020</w:t>
          </w:r>
          <w:r w:rsidR="00E62620">
            <w:rPr>
              <w:rFonts w:ascii="Arial" w:hAnsi="Arial" w:cs="Arial"/>
              <w:sz w:val="12"/>
              <w:szCs w:val="12"/>
            </w:rPr>
            <w:t>)</w:t>
          </w:r>
        </w:p>
      </w:tc>
    </w:tr>
  </w:tbl>
  <w:p w14:paraId="472217F7" w14:textId="77777777" w:rsidR="002F41FF" w:rsidRPr="00832D32" w:rsidRDefault="002F41FF" w:rsidP="00826149">
    <w:pPr>
      <w:pStyle w:val="Footer"/>
      <w:jc w:val="cen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5A763" w14:textId="77777777" w:rsidR="001514DC" w:rsidRDefault="001514DC">
      <w:r>
        <w:separator/>
      </w:r>
    </w:p>
  </w:footnote>
  <w:footnote w:type="continuationSeparator" w:id="0">
    <w:p w14:paraId="6359D2AD" w14:textId="77777777" w:rsidR="001514DC" w:rsidRDefault="00151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39684" w14:textId="77777777" w:rsidR="00F4642E" w:rsidRDefault="00F464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7E0DD" w14:textId="77777777" w:rsidR="00F4642E" w:rsidRDefault="00F464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E3D1D" w14:textId="77777777" w:rsidR="00F4642E" w:rsidRDefault="00F464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9284D"/>
    <w:multiLevelType w:val="singleLevel"/>
    <w:tmpl w:val="04090001"/>
    <w:lvl w:ilvl="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1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32053"/>
    <w:rsid w:val="00021318"/>
    <w:rsid w:val="000216DF"/>
    <w:rsid w:val="00022ABC"/>
    <w:rsid w:val="000335AD"/>
    <w:rsid w:val="000366AF"/>
    <w:rsid w:val="00044558"/>
    <w:rsid w:val="00045D32"/>
    <w:rsid w:val="0004706D"/>
    <w:rsid w:val="000704AB"/>
    <w:rsid w:val="00070C7A"/>
    <w:rsid w:val="00074B50"/>
    <w:rsid w:val="00076821"/>
    <w:rsid w:val="000A7E32"/>
    <w:rsid w:val="000E0E5A"/>
    <w:rsid w:val="000E3247"/>
    <w:rsid w:val="000E5135"/>
    <w:rsid w:val="0011203C"/>
    <w:rsid w:val="001134CD"/>
    <w:rsid w:val="00114CF3"/>
    <w:rsid w:val="00130019"/>
    <w:rsid w:val="00131C48"/>
    <w:rsid w:val="001365D0"/>
    <w:rsid w:val="00136DBA"/>
    <w:rsid w:val="0013789F"/>
    <w:rsid w:val="00137FE1"/>
    <w:rsid w:val="00140823"/>
    <w:rsid w:val="00140F62"/>
    <w:rsid w:val="00142C6E"/>
    <w:rsid w:val="0014310E"/>
    <w:rsid w:val="001514DC"/>
    <w:rsid w:val="001526F6"/>
    <w:rsid w:val="0016337A"/>
    <w:rsid w:val="001732B8"/>
    <w:rsid w:val="00174D16"/>
    <w:rsid w:val="0018262F"/>
    <w:rsid w:val="001A088B"/>
    <w:rsid w:val="001A2E00"/>
    <w:rsid w:val="001C16F3"/>
    <w:rsid w:val="001D6AB5"/>
    <w:rsid w:val="001E7C77"/>
    <w:rsid w:val="001F1FE6"/>
    <w:rsid w:val="001F3F88"/>
    <w:rsid w:val="001F463D"/>
    <w:rsid w:val="001F72FC"/>
    <w:rsid w:val="0020268C"/>
    <w:rsid w:val="00202E01"/>
    <w:rsid w:val="00203B7B"/>
    <w:rsid w:val="00205921"/>
    <w:rsid w:val="00206B7D"/>
    <w:rsid w:val="00207587"/>
    <w:rsid w:val="00211D4F"/>
    <w:rsid w:val="00214B79"/>
    <w:rsid w:val="00215E7E"/>
    <w:rsid w:val="00224F06"/>
    <w:rsid w:val="00232053"/>
    <w:rsid w:val="002332CB"/>
    <w:rsid w:val="002472FE"/>
    <w:rsid w:val="00263EEE"/>
    <w:rsid w:val="00265A59"/>
    <w:rsid w:val="00266385"/>
    <w:rsid w:val="00273EE9"/>
    <w:rsid w:val="00276711"/>
    <w:rsid w:val="002835A0"/>
    <w:rsid w:val="00286193"/>
    <w:rsid w:val="00286EFD"/>
    <w:rsid w:val="002954C6"/>
    <w:rsid w:val="002B1213"/>
    <w:rsid w:val="002B23E9"/>
    <w:rsid w:val="002B2C3C"/>
    <w:rsid w:val="002B39F2"/>
    <w:rsid w:val="002B7FB0"/>
    <w:rsid w:val="002C13F3"/>
    <w:rsid w:val="002C21F8"/>
    <w:rsid w:val="002D02B8"/>
    <w:rsid w:val="002D3BEB"/>
    <w:rsid w:val="002E42FF"/>
    <w:rsid w:val="002F32CE"/>
    <w:rsid w:val="002F41FF"/>
    <w:rsid w:val="0031325F"/>
    <w:rsid w:val="00317F31"/>
    <w:rsid w:val="00317FB1"/>
    <w:rsid w:val="003212FF"/>
    <w:rsid w:val="00322196"/>
    <w:rsid w:val="00322DF5"/>
    <w:rsid w:val="0032336B"/>
    <w:rsid w:val="003275F3"/>
    <w:rsid w:val="00336C96"/>
    <w:rsid w:val="003372FA"/>
    <w:rsid w:val="00340C4A"/>
    <w:rsid w:val="003431B2"/>
    <w:rsid w:val="0035316E"/>
    <w:rsid w:val="00355C25"/>
    <w:rsid w:val="00363FAB"/>
    <w:rsid w:val="00365844"/>
    <w:rsid w:val="00366CD7"/>
    <w:rsid w:val="00366F5E"/>
    <w:rsid w:val="00376B55"/>
    <w:rsid w:val="00381364"/>
    <w:rsid w:val="003829C8"/>
    <w:rsid w:val="00382F71"/>
    <w:rsid w:val="003851DB"/>
    <w:rsid w:val="00394D45"/>
    <w:rsid w:val="003A65B7"/>
    <w:rsid w:val="003B071F"/>
    <w:rsid w:val="003B3106"/>
    <w:rsid w:val="003C443D"/>
    <w:rsid w:val="003D0441"/>
    <w:rsid w:val="003D4A1D"/>
    <w:rsid w:val="003F5FC8"/>
    <w:rsid w:val="00403EFB"/>
    <w:rsid w:val="00405F0E"/>
    <w:rsid w:val="00412A3A"/>
    <w:rsid w:val="00426F64"/>
    <w:rsid w:val="004329FF"/>
    <w:rsid w:val="004359E4"/>
    <w:rsid w:val="00437719"/>
    <w:rsid w:val="004503CF"/>
    <w:rsid w:val="0045293E"/>
    <w:rsid w:val="004550B6"/>
    <w:rsid w:val="004656B6"/>
    <w:rsid w:val="0047518E"/>
    <w:rsid w:val="00477407"/>
    <w:rsid w:val="00477853"/>
    <w:rsid w:val="00481C39"/>
    <w:rsid w:val="00483CBB"/>
    <w:rsid w:val="004847A8"/>
    <w:rsid w:val="00487962"/>
    <w:rsid w:val="0049417A"/>
    <w:rsid w:val="004946EB"/>
    <w:rsid w:val="004961F2"/>
    <w:rsid w:val="004974E4"/>
    <w:rsid w:val="004A27BB"/>
    <w:rsid w:val="004A7A3E"/>
    <w:rsid w:val="004B05D9"/>
    <w:rsid w:val="004B5864"/>
    <w:rsid w:val="004C13C2"/>
    <w:rsid w:val="004C7567"/>
    <w:rsid w:val="004D0333"/>
    <w:rsid w:val="004D3439"/>
    <w:rsid w:val="004D5C2F"/>
    <w:rsid w:val="004D772A"/>
    <w:rsid w:val="004D7AAF"/>
    <w:rsid w:val="004E53FF"/>
    <w:rsid w:val="004F10EE"/>
    <w:rsid w:val="004F77CA"/>
    <w:rsid w:val="00516B50"/>
    <w:rsid w:val="00522379"/>
    <w:rsid w:val="0052245B"/>
    <w:rsid w:val="005302D6"/>
    <w:rsid w:val="005464D6"/>
    <w:rsid w:val="0054655E"/>
    <w:rsid w:val="005468F1"/>
    <w:rsid w:val="00560CD0"/>
    <w:rsid w:val="00566883"/>
    <w:rsid w:val="0057348A"/>
    <w:rsid w:val="00575E0E"/>
    <w:rsid w:val="005838BC"/>
    <w:rsid w:val="00583D5A"/>
    <w:rsid w:val="00585FD4"/>
    <w:rsid w:val="005917DD"/>
    <w:rsid w:val="0059377B"/>
    <w:rsid w:val="00596FF3"/>
    <w:rsid w:val="00597FE2"/>
    <w:rsid w:val="005A36E8"/>
    <w:rsid w:val="005A4645"/>
    <w:rsid w:val="005A5D46"/>
    <w:rsid w:val="005A7C75"/>
    <w:rsid w:val="005B659A"/>
    <w:rsid w:val="005C070B"/>
    <w:rsid w:val="005C5B84"/>
    <w:rsid w:val="005D17F8"/>
    <w:rsid w:val="005D1EBC"/>
    <w:rsid w:val="005E7215"/>
    <w:rsid w:val="005F5A83"/>
    <w:rsid w:val="0060368C"/>
    <w:rsid w:val="006044DB"/>
    <w:rsid w:val="00604955"/>
    <w:rsid w:val="0060587B"/>
    <w:rsid w:val="00625979"/>
    <w:rsid w:val="006307E1"/>
    <w:rsid w:val="0065042B"/>
    <w:rsid w:val="006513D0"/>
    <w:rsid w:val="0065696B"/>
    <w:rsid w:val="00661877"/>
    <w:rsid w:val="00684D93"/>
    <w:rsid w:val="006A05AF"/>
    <w:rsid w:val="006B7097"/>
    <w:rsid w:val="006C07E3"/>
    <w:rsid w:val="006C3C44"/>
    <w:rsid w:val="006D2105"/>
    <w:rsid w:val="006D3B13"/>
    <w:rsid w:val="006F3F3F"/>
    <w:rsid w:val="00700795"/>
    <w:rsid w:val="00744DDE"/>
    <w:rsid w:val="00755F49"/>
    <w:rsid w:val="00763B98"/>
    <w:rsid w:val="00763EDD"/>
    <w:rsid w:val="0077174E"/>
    <w:rsid w:val="00777596"/>
    <w:rsid w:val="007818AF"/>
    <w:rsid w:val="00790BD6"/>
    <w:rsid w:val="007A372F"/>
    <w:rsid w:val="007A728D"/>
    <w:rsid w:val="007B6016"/>
    <w:rsid w:val="007B6B3D"/>
    <w:rsid w:val="007C7A57"/>
    <w:rsid w:val="007D12BE"/>
    <w:rsid w:val="007E5EEF"/>
    <w:rsid w:val="007F096B"/>
    <w:rsid w:val="0080234F"/>
    <w:rsid w:val="008046D5"/>
    <w:rsid w:val="0082568D"/>
    <w:rsid w:val="00826149"/>
    <w:rsid w:val="008278FD"/>
    <w:rsid w:val="0083242F"/>
    <w:rsid w:val="00832D32"/>
    <w:rsid w:val="00841897"/>
    <w:rsid w:val="00842D27"/>
    <w:rsid w:val="00846C07"/>
    <w:rsid w:val="00850CBC"/>
    <w:rsid w:val="00872CF1"/>
    <w:rsid w:val="00891626"/>
    <w:rsid w:val="00894645"/>
    <w:rsid w:val="00896733"/>
    <w:rsid w:val="008A07FE"/>
    <w:rsid w:val="008A6E69"/>
    <w:rsid w:val="008C1D72"/>
    <w:rsid w:val="008C2CE5"/>
    <w:rsid w:val="008D642D"/>
    <w:rsid w:val="008D6A30"/>
    <w:rsid w:val="008E2CC8"/>
    <w:rsid w:val="008E31B2"/>
    <w:rsid w:val="008F7629"/>
    <w:rsid w:val="00917758"/>
    <w:rsid w:val="009325EB"/>
    <w:rsid w:val="00937E92"/>
    <w:rsid w:val="00951E3D"/>
    <w:rsid w:val="00952729"/>
    <w:rsid w:val="00961315"/>
    <w:rsid w:val="00961B91"/>
    <w:rsid w:val="009707A9"/>
    <w:rsid w:val="00975436"/>
    <w:rsid w:val="00986C7B"/>
    <w:rsid w:val="00987A69"/>
    <w:rsid w:val="009A421A"/>
    <w:rsid w:val="009A71F2"/>
    <w:rsid w:val="009B44B0"/>
    <w:rsid w:val="009C7907"/>
    <w:rsid w:val="009D76AB"/>
    <w:rsid w:val="009E0D3D"/>
    <w:rsid w:val="009E4D2B"/>
    <w:rsid w:val="009E6679"/>
    <w:rsid w:val="009F00E9"/>
    <w:rsid w:val="009F0C1E"/>
    <w:rsid w:val="00A00C9B"/>
    <w:rsid w:val="00A12865"/>
    <w:rsid w:val="00A34BF9"/>
    <w:rsid w:val="00A378D8"/>
    <w:rsid w:val="00A4057B"/>
    <w:rsid w:val="00A479C9"/>
    <w:rsid w:val="00A603EC"/>
    <w:rsid w:val="00A648C5"/>
    <w:rsid w:val="00A705E3"/>
    <w:rsid w:val="00A70A06"/>
    <w:rsid w:val="00A77315"/>
    <w:rsid w:val="00A83D9E"/>
    <w:rsid w:val="00AA3F40"/>
    <w:rsid w:val="00AB0C54"/>
    <w:rsid w:val="00AB18BF"/>
    <w:rsid w:val="00AB2827"/>
    <w:rsid w:val="00AB3E6D"/>
    <w:rsid w:val="00AB4405"/>
    <w:rsid w:val="00AB466C"/>
    <w:rsid w:val="00AC6337"/>
    <w:rsid w:val="00AC67F5"/>
    <w:rsid w:val="00AD494A"/>
    <w:rsid w:val="00AD4F2C"/>
    <w:rsid w:val="00AD53A4"/>
    <w:rsid w:val="00AD629A"/>
    <w:rsid w:val="00AF161D"/>
    <w:rsid w:val="00AF1EF1"/>
    <w:rsid w:val="00AF55D1"/>
    <w:rsid w:val="00AF61A7"/>
    <w:rsid w:val="00B168AE"/>
    <w:rsid w:val="00B23FED"/>
    <w:rsid w:val="00B30FE2"/>
    <w:rsid w:val="00B374BE"/>
    <w:rsid w:val="00B41905"/>
    <w:rsid w:val="00B43551"/>
    <w:rsid w:val="00B54C23"/>
    <w:rsid w:val="00B63736"/>
    <w:rsid w:val="00B67C36"/>
    <w:rsid w:val="00B71C61"/>
    <w:rsid w:val="00B7208D"/>
    <w:rsid w:val="00B72B1D"/>
    <w:rsid w:val="00B72D18"/>
    <w:rsid w:val="00B75775"/>
    <w:rsid w:val="00B934F7"/>
    <w:rsid w:val="00B94B44"/>
    <w:rsid w:val="00B95712"/>
    <w:rsid w:val="00B958E2"/>
    <w:rsid w:val="00B95FE7"/>
    <w:rsid w:val="00BC32E7"/>
    <w:rsid w:val="00BC3353"/>
    <w:rsid w:val="00BC35DB"/>
    <w:rsid w:val="00BC7704"/>
    <w:rsid w:val="00BD6C3B"/>
    <w:rsid w:val="00BE14EF"/>
    <w:rsid w:val="00BE753D"/>
    <w:rsid w:val="00C01E37"/>
    <w:rsid w:val="00C17C37"/>
    <w:rsid w:val="00C3314B"/>
    <w:rsid w:val="00C33E1D"/>
    <w:rsid w:val="00C348E1"/>
    <w:rsid w:val="00C3643D"/>
    <w:rsid w:val="00C412DE"/>
    <w:rsid w:val="00C47AFF"/>
    <w:rsid w:val="00C530CB"/>
    <w:rsid w:val="00C55F75"/>
    <w:rsid w:val="00C6688C"/>
    <w:rsid w:val="00C71EDE"/>
    <w:rsid w:val="00C82484"/>
    <w:rsid w:val="00C85F37"/>
    <w:rsid w:val="00C94A5D"/>
    <w:rsid w:val="00CA0027"/>
    <w:rsid w:val="00CA3F47"/>
    <w:rsid w:val="00CC0E9F"/>
    <w:rsid w:val="00CD0F8D"/>
    <w:rsid w:val="00CF44BA"/>
    <w:rsid w:val="00CF4C9F"/>
    <w:rsid w:val="00CF597F"/>
    <w:rsid w:val="00CF5D73"/>
    <w:rsid w:val="00CF74E9"/>
    <w:rsid w:val="00D11E83"/>
    <w:rsid w:val="00D1271F"/>
    <w:rsid w:val="00D3398C"/>
    <w:rsid w:val="00D356E4"/>
    <w:rsid w:val="00D547DE"/>
    <w:rsid w:val="00D5633F"/>
    <w:rsid w:val="00D571CB"/>
    <w:rsid w:val="00D62288"/>
    <w:rsid w:val="00D625E0"/>
    <w:rsid w:val="00D7107B"/>
    <w:rsid w:val="00D715A9"/>
    <w:rsid w:val="00D737DC"/>
    <w:rsid w:val="00D96D15"/>
    <w:rsid w:val="00DA6A07"/>
    <w:rsid w:val="00DA7E12"/>
    <w:rsid w:val="00DB0EAC"/>
    <w:rsid w:val="00DB2900"/>
    <w:rsid w:val="00DB4B63"/>
    <w:rsid w:val="00DB6412"/>
    <w:rsid w:val="00DC0BF8"/>
    <w:rsid w:val="00DD1B3F"/>
    <w:rsid w:val="00DD4E21"/>
    <w:rsid w:val="00DD7EC2"/>
    <w:rsid w:val="00DE1DA5"/>
    <w:rsid w:val="00DE6667"/>
    <w:rsid w:val="00DE7521"/>
    <w:rsid w:val="00E113C3"/>
    <w:rsid w:val="00E1625F"/>
    <w:rsid w:val="00E3055A"/>
    <w:rsid w:val="00E372A4"/>
    <w:rsid w:val="00E62620"/>
    <w:rsid w:val="00E62C81"/>
    <w:rsid w:val="00E67450"/>
    <w:rsid w:val="00E67ADD"/>
    <w:rsid w:val="00E73622"/>
    <w:rsid w:val="00E81BE0"/>
    <w:rsid w:val="00E87C78"/>
    <w:rsid w:val="00EA53AE"/>
    <w:rsid w:val="00EA5643"/>
    <w:rsid w:val="00EB05AD"/>
    <w:rsid w:val="00EB3F7C"/>
    <w:rsid w:val="00EC628F"/>
    <w:rsid w:val="00EC68E7"/>
    <w:rsid w:val="00ED73F0"/>
    <w:rsid w:val="00EE3804"/>
    <w:rsid w:val="00EF5B9C"/>
    <w:rsid w:val="00F10719"/>
    <w:rsid w:val="00F13F5B"/>
    <w:rsid w:val="00F17C32"/>
    <w:rsid w:val="00F33A78"/>
    <w:rsid w:val="00F4642E"/>
    <w:rsid w:val="00F606CA"/>
    <w:rsid w:val="00F67C5E"/>
    <w:rsid w:val="00F70E23"/>
    <w:rsid w:val="00F766BF"/>
    <w:rsid w:val="00F81893"/>
    <w:rsid w:val="00F85344"/>
    <w:rsid w:val="00F930D7"/>
    <w:rsid w:val="00FA090B"/>
    <w:rsid w:val="00FA6358"/>
    <w:rsid w:val="00FB2C4A"/>
    <w:rsid w:val="00FB704F"/>
    <w:rsid w:val="00FC1F7A"/>
    <w:rsid w:val="00FC3451"/>
    <w:rsid w:val="00FD21FB"/>
    <w:rsid w:val="00FD29A7"/>
    <w:rsid w:val="00FD7E7B"/>
    <w:rsid w:val="00FE32C3"/>
    <w:rsid w:val="00FE5B43"/>
    <w:rsid w:val="00FE5D56"/>
    <w:rsid w:val="00FE6AEE"/>
    <w:rsid w:val="00FE734D"/>
    <w:rsid w:val="00FF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stockticker"/>
  <w:shapeDefaults>
    <o:shapedefaults v:ext="edit" spidmax="16385"/>
    <o:shapelayout v:ext="edit">
      <o:idmap v:ext="edit" data="1"/>
    </o:shapelayout>
  </w:shapeDefaults>
  <w:decimalSymbol w:val="."/>
  <w:listSeparator w:val=","/>
  <w14:docId w14:val="5B5F32FC"/>
  <w15:docId w15:val="{EC222D28-794A-4B54-AC6F-5B51A8302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rsid w:val="00F33A78"/>
    <w:pPr>
      <w:keepNext/>
      <w:jc w:val="center"/>
      <w:outlineLvl w:val="3"/>
    </w:pPr>
    <w:rPr>
      <w:rFonts w:ascii="Arial" w:hAnsi="Arial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odyText2">
    <w:name w:val="Body Text 2"/>
    <w:basedOn w:val="Normal"/>
    <w:pPr>
      <w:spacing w:line="360" w:lineRule="auto"/>
      <w:jc w:val="both"/>
    </w:pPr>
    <w:rPr>
      <w:rFonts w:ascii="Arial" w:hAnsi="Arial"/>
    </w:rPr>
  </w:style>
  <w:style w:type="paragraph" w:styleId="Title">
    <w:name w:val="Title"/>
    <w:basedOn w:val="Normal"/>
    <w:qFormat/>
    <w:pPr>
      <w:jc w:val="center"/>
    </w:pPr>
    <w:rPr>
      <w:i/>
      <w:sz w:val="40"/>
    </w:rPr>
  </w:style>
  <w:style w:type="paragraph" w:styleId="Header">
    <w:name w:val="header"/>
    <w:basedOn w:val="Normal"/>
    <w:rsid w:val="00FC34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C34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7A3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2237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336C96"/>
    <w:pPr>
      <w:spacing w:after="120"/>
      <w:ind w:left="360"/>
    </w:pPr>
  </w:style>
  <w:style w:type="character" w:customStyle="1" w:styleId="FooterChar">
    <w:name w:val="Footer Char"/>
    <w:link w:val="Footer"/>
    <w:uiPriority w:val="99"/>
    <w:rsid w:val="00826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urnera7\Desktop\PR4058-2_Full%20Releas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93322-AF79-4D80-835B-EA4CFFFC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PR4058-2_Full Release</Template>
  <TotalTime>2</TotalTime>
  <Pages>2</Pages>
  <Words>608</Words>
  <Characters>3469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RELEASE OF OIL AND GAS LEASES</vt:lpstr>
    </vt:vector>
  </TitlesOfParts>
  <Company>MI Dept. of Natural Resources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RELEASE OF OIL AND GAS LEASES</dc:title>
  <dc:subject>RELEASE OF OIL AND GAS LEASES</dc:subject>
  <dc:creator>Turner, Andrea (DNR)</dc:creator>
  <cp:lastModifiedBy>Hicks, Julie (DNR)</cp:lastModifiedBy>
  <cp:revision>2</cp:revision>
  <cp:lastPrinted>2012-04-03T17:16:00Z</cp:lastPrinted>
  <dcterms:created xsi:type="dcterms:W3CDTF">2020-02-11T20:21:00Z</dcterms:created>
  <dcterms:modified xsi:type="dcterms:W3CDTF">2020-02-11T20:21:00Z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fed65-62e7-46ea-af74-187e0c17143a_Enabled">
    <vt:lpwstr>True</vt:lpwstr>
  </property>
  <property fmtid="{D5CDD505-2E9C-101B-9397-08002B2CF9AE}" pid="3" name="MSIP_Label_3a2fed65-62e7-46ea-af74-187e0c17143a_SiteId">
    <vt:lpwstr>d5fb7087-3777-42ad-966a-892ef47225d1</vt:lpwstr>
  </property>
  <property fmtid="{D5CDD505-2E9C-101B-9397-08002B2CF9AE}" pid="4" name="MSIP_Label_3a2fed65-62e7-46ea-af74-187e0c17143a_Owner">
    <vt:lpwstr>HicksJ9@michigan.gov</vt:lpwstr>
  </property>
  <property fmtid="{D5CDD505-2E9C-101B-9397-08002B2CF9AE}" pid="5" name="MSIP_Label_3a2fed65-62e7-46ea-af74-187e0c17143a_SetDate">
    <vt:lpwstr>2020-02-10T20:54:05.8524556Z</vt:lpwstr>
  </property>
  <property fmtid="{D5CDD505-2E9C-101B-9397-08002B2CF9AE}" pid="6" name="MSIP_Label_3a2fed65-62e7-46ea-af74-187e0c17143a_Name">
    <vt:lpwstr>Internal Data (Standard State Data)</vt:lpwstr>
  </property>
  <property fmtid="{D5CDD505-2E9C-101B-9397-08002B2CF9AE}" pid="7" name="MSIP_Label_3a2fed65-62e7-46ea-af74-187e0c17143a_Application">
    <vt:lpwstr>Microsoft Azure Information Protection</vt:lpwstr>
  </property>
  <property fmtid="{D5CDD505-2E9C-101B-9397-08002B2CF9AE}" pid="8" name="MSIP_Label_3a2fed65-62e7-46ea-af74-187e0c17143a_ActionId">
    <vt:lpwstr>e2b089b6-d7bb-490f-9ad8-768466ba7dcd</vt:lpwstr>
  </property>
  <property fmtid="{D5CDD505-2E9C-101B-9397-08002B2CF9AE}" pid="9" name="MSIP_Label_3a2fed65-62e7-46ea-af74-187e0c17143a_Extended_MSFT_Method">
    <vt:lpwstr>Manual</vt:lpwstr>
  </property>
  <property fmtid="{D5CDD505-2E9C-101B-9397-08002B2CF9AE}" pid="10" name="Sensitivity">
    <vt:lpwstr>Internal Data (Standard State Data)</vt:lpwstr>
  </property>
</Properties>
</file>