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4545DE">
      <w:pPr>
        <w:pStyle w:val="Footer"/>
        <w:keepLines w:val="0"/>
        <w:tabs>
          <w:tab w:val="clear" w:pos="4320"/>
          <w:tab w:val="clear" w:pos="8640"/>
        </w:tabs>
        <w:rPr>
          <w:noProof/>
          <w:spacing w:val="0"/>
        </w:rPr>
      </w:pPr>
      <w:r>
        <w:rPr>
          <w:noProof/>
          <w:spacing w:val="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-237490</wp:posOffset>
                </wp:positionV>
                <wp:extent cx="1910080" cy="1069340"/>
                <wp:effectExtent l="0" t="0" r="0" b="0"/>
                <wp:wrapNone/>
                <wp:docPr id="22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0080" cy="1069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4545D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562100" cy="885825"/>
                                  <wp:effectExtent l="0" t="0" r="0" b="0"/>
                                  <wp:docPr id="19" name="Picture 1" descr="C:\Documents and Settings\CreedeJK\My Documents\My Pictures\CEPIBlueLogo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Documents and Settings\CreedeJK\My Documents\My Pictures\CEPIBlue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62100" cy="885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00000" w:rsidRDefault="004545DE"/>
                          <w:p w:rsidR="00000000" w:rsidRDefault="004545D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18" name="Picture 2" descr="C:\Documents and Settings\CreedeJK\My Documents\My Pictures\CEPIBlueLogo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Documents and Settings\CreedeJK\My Documents\My Pictures\CEPIBlue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00000" w:rsidRDefault="004545DE"/>
                          <w:p w:rsidR="00000000" w:rsidRDefault="004545D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17" name="Picture 3" descr="C:\Documents and Settings\CreedeJK\My Documents\My Pictures\CEPIBlueLogo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Documents and Settings\CreedeJK\My Documents\My Pictures\CEPIBlue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00000" w:rsidRDefault="004545DE"/>
                          <w:p w:rsidR="00000000" w:rsidRDefault="004545D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4" name="Picture 4" descr="C:\Documents and Settings\CreedeJK\My Documents\My Pictures\CEPIBlueLogo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Documents and Settings\CreedeJK\My Documents\My Pictures\CEPIBlue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00000" w:rsidRDefault="004545DE"/>
                          <w:p w:rsidR="00000000" w:rsidRDefault="004545D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5" name="Picture 5" descr="C:\Documents and Settings\CreedeJK\My Documents\My Pictures\CEPIBlueLogo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Documents and Settings\CreedeJK\My Documents\My Pictures\CEPIBlue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00000" w:rsidRDefault="004545DE"/>
                          <w:p w:rsidR="00000000" w:rsidRDefault="004545D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6" name="Picture 6" descr="C:\Documents and Settings\CreedeJK\My Documents\My Pictures\CEPIBlueLogo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Documents and Settings\CreedeJK\My Documents\My Pictures\CEPIBlue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00000" w:rsidRDefault="004545DE"/>
                          <w:p w:rsidR="00000000" w:rsidRDefault="004545D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7" name="Picture 7" descr="C:\Documents and Settings\CreedeJK\My Documents\My Pictures\CEPIBlueLogo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C:\Documents and Settings\CreedeJK\My Documents\My Pictures\CEPIBlue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00000" w:rsidRDefault="004545DE"/>
                          <w:p w:rsidR="00000000" w:rsidRDefault="004545D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8" name="Picture 8" descr="C:\Documents and Settings\CreedeJK\My Documents\My Pictures\CEPIBlueLogo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C:\Documents and Settings\CreedeJK\My Documents\My Pictures\CEPIBlue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00000" w:rsidRDefault="004545DE"/>
                          <w:p w:rsidR="00000000" w:rsidRDefault="004545D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9" name="Picture 9" descr="C:\Documents and Settings\CreedeJK\My Documents\My Pictures\CEPIBlueLogo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:\Documents and Settings\CreedeJK\My Documents\My Pictures\CEPIBlue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00000" w:rsidRDefault="004545DE"/>
                          <w:p w:rsidR="00000000" w:rsidRDefault="004545D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10" name="Picture 10" descr="C:\Documents and Settings\CreedeJK\My Documents\My Pictures\CEPIBlueLogo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C:\Documents and Settings\CreedeJK\My Documents\My Pictures\CEPIBlue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00000" w:rsidRDefault="004545DE"/>
                          <w:p w:rsidR="00000000" w:rsidRDefault="004545D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11" name="Picture 11" descr="C:\Documents and Settings\CreedeJK\My Documents\My Pictures\CEPIBlueLogo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C:\Documents and Settings\CreedeJK\My Documents\My Pictures\CEPIBlue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00000" w:rsidRDefault="004545DE"/>
                          <w:p w:rsidR="00000000" w:rsidRDefault="004545D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12" name="Picture 12" descr="C:\Documents and Settings\CreedeJK\My Documents\My Pictures\CEPIBlueLogo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C:\Documents and Settings\CreedeJK\My Documents\My Pictures\CEPIBlue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00000" w:rsidRDefault="004545DE"/>
                          <w:p w:rsidR="00000000" w:rsidRDefault="004545D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13" name="Picture 13" descr="C:\Documents and Settings\CreedeJK\My Documents\My Pictures\CEPIBlueLogo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Documents and Settings\CreedeJK\My Documents\My Pictures\CEPIBlue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00000" w:rsidRDefault="004545DE"/>
                          <w:p w:rsidR="00000000" w:rsidRDefault="004545D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14" name="Picture 14" descr="C:\Documents and Settings\CreedeJK\My Documents\My Pictures\CEPIBlueLogo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C:\Documents and Settings\CreedeJK\My Documents\My Pictures\CEPIBlue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00000" w:rsidRDefault="004545DE"/>
                          <w:p w:rsidR="00000000" w:rsidRDefault="004545D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15" name="Picture 15" descr="C:\Documents and Settings\CreedeJK\My Documents\My Pictures\CEPIBlueLogo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C:\Documents and Settings\CreedeJK\My Documents\My Pictures\CEPIBlue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00000" w:rsidRDefault="004545DE"/>
                          <w:p w:rsidR="00000000" w:rsidRDefault="004545D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16" name="Picture 16" descr="C:\Documents and Settings\CreedeJK\My Documents\My Pictures\CEPIBlueLogo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 descr="C:\Documents and Settings\CreedeJK\My Documents\My Pictures\CEPIBlue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position:absolute;margin-left:0;margin-top:-18.7pt;width:150.4pt;height:84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" filled="f" stroked="f">
                <v:textbox>
                  <w:txbxContent>
                    <w:p w:rsidR="00000000" w:rsidRDefault="004545D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562100" cy="885825"/>
                            <wp:effectExtent l="0" t="0" r="0" b="0"/>
                            <wp:docPr id="19" name="Picture 1" descr="C:\Documents and Settings\CreedeJK\My Documents\My Pictures\CEPIBlueLogo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Documents and Settings\CreedeJK\My Documents\My Pictures\CEPIBlue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62100" cy="885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00000" w:rsidRDefault="004545DE"/>
                    <w:p w:rsidR="00000000" w:rsidRDefault="004545D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18" name="Picture 2" descr="C:\Documents and Settings\CreedeJK\My Documents\My Pictures\CEPIBlueLogo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Documents and Settings\CreedeJK\My Documents\My Pictures\CEPIBlue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00000" w:rsidRDefault="004545DE"/>
                    <w:p w:rsidR="00000000" w:rsidRDefault="004545D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17" name="Picture 3" descr="C:\Documents and Settings\CreedeJK\My Documents\My Pictures\CEPIBlueLogo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Documents and Settings\CreedeJK\My Documents\My Pictures\CEPIBlue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00000" w:rsidRDefault="004545DE"/>
                    <w:p w:rsidR="00000000" w:rsidRDefault="004545D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4" name="Picture 4" descr="C:\Documents and Settings\CreedeJK\My Documents\My Pictures\CEPIBlueLogo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Documents and Settings\CreedeJK\My Documents\My Pictures\CEPIBlue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00000" w:rsidRDefault="004545DE"/>
                    <w:p w:rsidR="00000000" w:rsidRDefault="004545D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5" name="Picture 5" descr="C:\Documents and Settings\CreedeJK\My Documents\My Pictures\CEPIBlueLogo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Documents and Settings\CreedeJK\My Documents\My Pictures\CEPIBlue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00000" w:rsidRDefault="004545DE"/>
                    <w:p w:rsidR="00000000" w:rsidRDefault="004545D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6" name="Picture 6" descr="C:\Documents and Settings\CreedeJK\My Documents\My Pictures\CEPIBlueLogo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Documents and Settings\CreedeJK\My Documents\My Pictures\CEPIBlue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00000" w:rsidRDefault="004545DE"/>
                    <w:p w:rsidR="00000000" w:rsidRDefault="004545D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7" name="Picture 7" descr="C:\Documents and Settings\CreedeJK\My Documents\My Pictures\CEPIBlueLogo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C:\Documents and Settings\CreedeJK\My Documents\My Pictures\CEPIBlue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00000" w:rsidRDefault="004545DE"/>
                    <w:p w:rsidR="00000000" w:rsidRDefault="004545D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8" name="Picture 8" descr="C:\Documents and Settings\CreedeJK\My Documents\My Pictures\CEPIBlueLogo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C:\Documents and Settings\CreedeJK\My Documents\My Pictures\CEPIBlue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00000" w:rsidRDefault="004545DE"/>
                    <w:p w:rsidR="00000000" w:rsidRDefault="004545D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9" name="Picture 9" descr="C:\Documents and Settings\CreedeJK\My Documents\My Pictures\CEPIBlueLogo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C:\Documents and Settings\CreedeJK\My Documents\My Pictures\CEPIBlue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00000" w:rsidRDefault="004545DE"/>
                    <w:p w:rsidR="00000000" w:rsidRDefault="004545D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10" name="Picture 10" descr="C:\Documents and Settings\CreedeJK\My Documents\My Pictures\CEPIBlueLogo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C:\Documents and Settings\CreedeJK\My Documents\My Pictures\CEPIBlue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00000" w:rsidRDefault="004545DE"/>
                    <w:p w:rsidR="00000000" w:rsidRDefault="004545D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11" name="Picture 11" descr="C:\Documents and Settings\CreedeJK\My Documents\My Pictures\CEPIBlueLogo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C:\Documents and Settings\CreedeJK\My Documents\My Pictures\CEPIBlue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00000" w:rsidRDefault="004545DE"/>
                    <w:p w:rsidR="00000000" w:rsidRDefault="004545D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12" name="Picture 12" descr="C:\Documents and Settings\CreedeJK\My Documents\My Pictures\CEPIBlueLogo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C:\Documents and Settings\CreedeJK\My Documents\My Pictures\CEPIBlue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00000" w:rsidRDefault="004545DE"/>
                    <w:p w:rsidR="00000000" w:rsidRDefault="004545D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13" name="Picture 13" descr="C:\Documents and Settings\CreedeJK\My Documents\My Pictures\CEPIBlueLogo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Documents and Settings\CreedeJK\My Documents\My Pictures\CEPIBlue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00000" w:rsidRDefault="004545DE"/>
                    <w:p w:rsidR="00000000" w:rsidRDefault="004545D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14" name="Picture 14" descr="C:\Documents and Settings\CreedeJK\My Documents\My Pictures\CEPIBlueLogo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C:\Documents and Settings\CreedeJK\My Documents\My Pictures\CEPIBlue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00000" w:rsidRDefault="004545DE"/>
                    <w:p w:rsidR="00000000" w:rsidRDefault="004545D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15" name="Picture 15" descr="C:\Documents and Settings\CreedeJK\My Documents\My Pictures\CEPIBlueLogo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C:\Documents and Settings\CreedeJK\My Documents\My Pictures\CEPIBlue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00000" w:rsidRDefault="004545DE"/>
                    <w:p w:rsidR="00000000" w:rsidRDefault="004545D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16" name="Picture 16" descr="C:\Documents and Settings\CreedeJK\My Documents\My Pictures\CEPIBlueLogo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 descr="C:\Documents and Settings\CreedeJK\My Documents\My Pictures\CEPIBlue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Unicode MS" w:hAnsi="Arial Unicode MS"/>
          <w:noProof/>
          <w:spacing w:val="0"/>
          <w:sz w:val="24"/>
        </w:rPr>
        <mc:AlternateContent>
          <mc:Choice Requires="wps">
            <w:drawing>
              <wp:anchor distT="36576" distB="36576" distL="36576" distR="36576" simplePos="0" relativeHeight="251658752" behindDoc="0" locked="0" layoutInCell="0" allowOverlap="1">
                <wp:simplePos x="0" y="0"/>
                <wp:positionH relativeFrom="page">
                  <wp:posOffset>914400</wp:posOffset>
                </wp:positionH>
                <wp:positionV relativeFrom="page">
                  <wp:posOffset>-571500</wp:posOffset>
                </wp:positionV>
                <wp:extent cx="4457700" cy="342900"/>
                <wp:effectExtent l="0" t="0" r="0" b="0"/>
                <wp:wrapNone/>
                <wp:docPr id="21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4457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00000" w:rsidRDefault="004545DE">
                            <w:pPr>
                              <w:pStyle w:val="msoorganizationname"/>
                              <w:rPr>
                                <w:sz w:val="24"/>
                                <w:lang w:val="en"/>
                              </w:rPr>
                            </w:pPr>
                            <w:r>
                              <w:rPr>
                                <w:sz w:val="24"/>
                                <w:lang w:val="en"/>
                              </w:rPr>
                              <w:t>Center for Educational Performance and Information</w:t>
                            </w:r>
                          </w:p>
                          <w:p w:rsidR="00000000" w:rsidRDefault="004545DE"/>
                          <w:p w:rsidR="00000000" w:rsidRDefault="004545DE"/>
                          <w:p w:rsidR="00000000" w:rsidRDefault="004545DE"/>
                          <w:p w:rsidR="00000000" w:rsidRDefault="004545DE"/>
                          <w:p w:rsidR="00000000" w:rsidRDefault="004545DE"/>
                          <w:p w:rsidR="00000000" w:rsidRDefault="004545DE"/>
                          <w:p w:rsidR="00000000" w:rsidRDefault="004545DE"/>
                          <w:p w:rsidR="00000000" w:rsidRDefault="004545DE"/>
                          <w:p w:rsidR="00000000" w:rsidRDefault="004545DE"/>
                          <w:p w:rsidR="00000000" w:rsidRDefault="004545DE"/>
                          <w:p w:rsidR="00000000" w:rsidRDefault="004545DE"/>
                          <w:p w:rsidR="00000000" w:rsidRDefault="004545DE"/>
                          <w:p w:rsidR="00000000" w:rsidRDefault="004545DE"/>
                          <w:p w:rsidR="00000000" w:rsidRDefault="004545DE"/>
                          <w:p w:rsidR="00000000" w:rsidRDefault="004545DE"/>
                        </w:txbxContent>
                      </wps:txbx>
                      <wps:bodyPr rot="0" vert="horz" wrap="square" lIns="36195" tIns="0" rIns="36195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5" o:spid="_x0000_s1027" type="#_x0000_t202" style="position:absolute;margin-left:1in;margin-top:-45pt;width:351pt;height:27pt;z-index:25165875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" o:allowincell="f" stroked="f" strokeweight="0">
                <v:shadow color="#ccc"/>
                <o:lock v:ext="edit" shapetype="t"/>
                <v:textbox inset="2.85pt,0,2.85pt,0">
                  <w:txbxContent>
                    <w:p w:rsidR="00000000" w:rsidRDefault="004545DE">
                      <w:pPr>
                        <w:pStyle w:val="msoorganizationname"/>
                        <w:rPr>
                          <w:sz w:val="24"/>
                          <w:lang w:val="en"/>
                        </w:rPr>
                      </w:pPr>
                      <w:r>
                        <w:rPr>
                          <w:sz w:val="24"/>
                          <w:lang w:val="en"/>
                        </w:rPr>
                        <w:t>Center for Educational Performance and Information</w:t>
                      </w:r>
                    </w:p>
                    <w:p w:rsidR="00000000" w:rsidRDefault="004545DE"/>
                    <w:p w:rsidR="00000000" w:rsidRDefault="004545DE"/>
                    <w:p w:rsidR="00000000" w:rsidRDefault="004545DE"/>
                    <w:p w:rsidR="00000000" w:rsidRDefault="004545DE"/>
                    <w:p w:rsidR="00000000" w:rsidRDefault="004545DE"/>
                    <w:p w:rsidR="00000000" w:rsidRDefault="004545DE"/>
                    <w:p w:rsidR="00000000" w:rsidRDefault="004545DE"/>
                    <w:p w:rsidR="00000000" w:rsidRDefault="004545DE"/>
                    <w:p w:rsidR="00000000" w:rsidRDefault="004545DE"/>
                    <w:p w:rsidR="00000000" w:rsidRDefault="004545DE"/>
                    <w:p w:rsidR="00000000" w:rsidRDefault="004545DE"/>
                    <w:p w:rsidR="00000000" w:rsidRDefault="004545DE"/>
                    <w:p w:rsidR="00000000" w:rsidRDefault="004545DE"/>
                    <w:p w:rsidR="00000000" w:rsidRDefault="004545DE"/>
                    <w:p w:rsidR="00000000" w:rsidRDefault="004545DE"/>
                  </w:txbxContent>
                </v:textbox>
                <w10:wrap anchorx="page" anchory="page"/>
              </v:shape>
            </w:pict>
          </mc:Fallback>
        </mc:AlternateContent>
      </w:r>
    </w:p>
    <w:p w:rsidR="00000000" w:rsidRDefault="004545DE"/>
    <w:p w:rsidR="00000000" w:rsidRDefault="004545DE"/>
    <w:p w:rsidR="00000000" w:rsidRDefault="004545D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-182245</wp:posOffset>
                </wp:positionH>
                <wp:positionV relativeFrom="paragraph">
                  <wp:posOffset>-175895</wp:posOffset>
                </wp:positionV>
                <wp:extent cx="4357370" cy="1007110"/>
                <wp:effectExtent l="0" t="0" r="0" b="0"/>
                <wp:wrapNone/>
                <wp:docPr id="20" name="Text 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7370" cy="1007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4545DE">
                            <w:pPr>
                              <w:pStyle w:val="ReportTitle"/>
                              <w:spacing w:before="0" w:after="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Downloadable Data File La</w:t>
                            </w:r>
                            <w:r>
                              <w:rPr>
                                <w:sz w:val="32"/>
                              </w:rPr>
                              <w:t>yout</w:t>
                            </w:r>
                          </w:p>
                          <w:p w:rsidR="00000000" w:rsidRDefault="004545DE">
                            <w:pPr>
                              <w:pStyle w:val="ReportTitle"/>
                              <w:spacing w:before="0" w:after="0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Registry of Educational Personnel (REP) Full-time Equivalency (FTE) Data</w:t>
                            </w:r>
                          </w:p>
                          <w:p w:rsidR="00000000" w:rsidRDefault="004545DE">
                            <w:pPr>
                              <w:pStyle w:val="ReportTitle"/>
                              <w:spacing w:before="0" w:after="0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ISD Level - 2002-2003 School Year</w:t>
                            </w:r>
                          </w:p>
                          <w:p w:rsidR="00000000" w:rsidRDefault="004545DE">
                            <w:pPr>
                              <w:pStyle w:val="TOC1"/>
                            </w:pPr>
                          </w:p>
                          <w:p w:rsidR="00000000" w:rsidRDefault="004545DE"/>
                          <w:p w:rsidR="00000000" w:rsidRDefault="004545DE"/>
                          <w:p w:rsidR="00000000" w:rsidRDefault="004545DE"/>
                          <w:p w:rsidR="00000000" w:rsidRDefault="004545DE"/>
                          <w:p w:rsidR="00000000" w:rsidRDefault="004545DE"/>
                          <w:p w:rsidR="00000000" w:rsidRDefault="004545DE"/>
                          <w:p w:rsidR="00000000" w:rsidRDefault="004545DE"/>
                          <w:p w:rsidR="00000000" w:rsidRDefault="004545DE"/>
                          <w:p w:rsidR="00000000" w:rsidRDefault="004545DE"/>
                          <w:p w:rsidR="00000000" w:rsidRDefault="004545DE"/>
                          <w:p w:rsidR="00000000" w:rsidRDefault="004545DE"/>
                          <w:p w:rsidR="00000000" w:rsidRDefault="004545DE"/>
                          <w:p w:rsidR="00000000" w:rsidRDefault="004545DE"/>
                          <w:p w:rsidR="00000000" w:rsidRDefault="004545D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4" o:spid="_x0000_s1028" type="#_x0000_t202" style="position:absolute;margin-left:-14.35pt;margin-top:-13.85pt;width:343.1pt;height:79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" filled="f" stroked="f">
                <v:textbox>
                  <w:txbxContent>
                    <w:p w:rsidR="00000000" w:rsidRDefault="004545DE">
                      <w:pPr>
                        <w:pStyle w:val="ReportTitle"/>
                        <w:spacing w:before="0" w:after="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Downloadable Data File La</w:t>
                      </w:r>
                      <w:r>
                        <w:rPr>
                          <w:sz w:val="32"/>
                        </w:rPr>
                        <w:t>yout</w:t>
                      </w:r>
                    </w:p>
                    <w:p w:rsidR="00000000" w:rsidRDefault="004545DE">
                      <w:pPr>
                        <w:pStyle w:val="ReportTitle"/>
                        <w:spacing w:before="0" w:after="0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Registry of Educational Personnel (REP) Full-time Equivalency (FTE) Data</w:t>
                      </w:r>
                    </w:p>
                    <w:p w:rsidR="00000000" w:rsidRDefault="004545DE">
                      <w:pPr>
                        <w:pStyle w:val="ReportTitle"/>
                        <w:spacing w:before="0" w:after="0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ISD Level - 2002-2003 School Year</w:t>
                      </w:r>
                    </w:p>
                    <w:p w:rsidR="00000000" w:rsidRDefault="004545DE">
                      <w:pPr>
                        <w:pStyle w:val="TOC1"/>
                      </w:pPr>
                    </w:p>
                    <w:p w:rsidR="00000000" w:rsidRDefault="004545DE"/>
                    <w:p w:rsidR="00000000" w:rsidRDefault="004545DE"/>
                    <w:p w:rsidR="00000000" w:rsidRDefault="004545DE"/>
                    <w:p w:rsidR="00000000" w:rsidRDefault="004545DE"/>
                    <w:p w:rsidR="00000000" w:rsidRDefault="004545DE"/>
                    <w:p w:rsidR="00000000" w:rsidRDefault="004545DE"/>
                    <w:p w:rsidR="00000000" w:rsidRDefault="004545DE"/>
                    <w:p w:rsidR="00000000" w:rsidRDefault="004545DE"/>
                    <w:p w:rsidR="00000000" w:rsidRDefault="004545DE"/>
                    <w:p w:rsidR="00000000" w:rsidRDefault="004545DE"/>
                    <w:p w:rsidR="00000000" w:rsidRDefault="004545DE"/>
                    <w:p w:rsidR="00000000" w:rsidRDefault="004545DE"/>
                    <w:p w:rsidR="00000000" w:rsidRDefault="004545DE"/>
                    <w:p w:rsidR="00000000" w:rsidRDefault="004545DE"/>
                  </w:txbxContent>
                </v:textbox>
              </v:shape>
            </w:pict>
          </mc:Fallback>
        </mc:AlternateContent>
      </w:r>
    </w:p>
    <w:p w:rsidR="00000000" w:rsidRDefault="004545DE"/>
    <w:p w:rsidR="00000000" w:rsidRDefault="004545DE"/>
    <w:p w:rsidR="00000000" w:rsidRDefault="004545DE"/>
    <w:p w:rsidR="00000000" w:rsidRDefault="004545DE"/>
    <w:p w:rsidR="00000000" w:rsidRDefault="004545DE">
      <w:pPr>
        <w:pStyle w:val="Heading2"/>
        <w:sectPr w:rsidR="0000000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endnotePr>
            <w:numFmt w:val="decimal"/>
          </w:endnotePr>
          <w:type w:val="continuous"/>
          <w:pgSz w:w="12240" w:h="15840" w:code="1"/>
          <w:pgMar w:top="1440" w:right="720" w:bottom="864" w:left="720" w:header="720" w:footer="965" w:gutter="0"/>
          <w:paperSrc w:first="7" w:other="7"/>
          <w:pgNumType w:start="1"/>
          <w:cols w:num="3" w:space="720"/>
          <w:titlePg/>
        </w:sectPr>
      </w:pPr>
    </w:p>
    <w:p w:rsidR="00000000" w:rsidRDefault="004545DE">
      <w:pPr>
        <w:pStyle w:val="Heading1"/>
      </w:pPr>
    </w:p>
    <w:p w:rsidR="00000000" w:rsidRDefault="004545DE">
      <w:pPr>
        <w:pStyle w:val="BodyText"/>
        <w:jc w:val="both"/>
        <w:rPr>
          <w:rFonts w:ascii="Courier New" w:hAnsi="Courier New" w:cs="Courier New"/>
        </w:rPr>
      </w:pPr>
      <w:bookmarkStart w:id="0" w:name="_Toc27295651"/>
    </w:p>
    <w:p w:rsidR="00000000" w:rsidRDefault="004545DE">
      <w:pPr>
        <w:pStyle w:val="BodyText"/>
        <w:jc w:val="both"/>
        <w:rPr>
          <w:rFonts w:cs="Courier New"/>
        </w:rPr>
      </w:pPr>
      <w:r>
        <w:rPr>
          <w:rFonts w:cs="Courier New"/>
        </w:rPr>
        <w:t>Please use the following file layout to read the downloadable data file for REP data.</w:t>
      </w:r>
    </w:p>
    <w:p w:rsidR="00000000" w:rsidRDefault="004545DE">
      <w:pPr>
        <w:pStyle w:val="BodyText"/>
        <w:jc w:val="both"/>
      </w:pPr>
    </w:p>
    <w:p w:rsidR="004545DE" w:rsidRPr="00676870" w:rsidRDefault="004545DE" w:rsidP="004545DE">
      <w:pPr>
        <w:pStyle w:val="Heading1"/>
      </w:pPr>
      <w:r w:rsidRPr="00676870">
        <w:t>Column Name</w:t>
      </w:r>
      <w:r>
        <w:t xml:space="preserve"> and </w:t>
      </w:r>
      <w:r w:rsidRPr="00676870">
        <w:t>Description</w:t>
      </w:r>
    </w:p>
    <w:p w:rsidR="004545DE" w:rsidRDefault="004545DE" w:rsidP="004545DE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 xml:space="preserve">Teacher: Teachers </w:t>
      </w:r>
    </w:p>
    <w:p w:rsidR="004545DE" w:rsidRDefault="004545DE" w:rsidP="004545DE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 xml:space="preserve">inst_aid: Instructional Aides </w:t>
      </w:r>
    </w:p>
    <w:p w:rsidR="004545DE" w:rsidRDefault="004545DE" w:rsidP="004545DE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 xml:space="preserve">inst_sup: Instructional Coordinators  </w:t>
      </w:r>
    </w:p>
    <w:p w:rsidR="004545DE" w:rsidRDefault="004545DE" w:rsidP="004545DE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guidance: Guidance Counselors</w:t>
      </w:r>
    </w:p>
    <w:p w:rsidR="004545DE" w:rsidRDefault="004545DE" w:rsidP="004545DE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lib_spec: Librarians/Media Specialists</w:t>
      </w:r>
    </w:p>
    <w:p w:rsidR="004545DE" w:rsidRDefault="004545DE" w:rsidP="004545DE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lib_supp: Library/Media Support Staff</w:t>
      </w:r>
    </w:p>
    <w:p w:rsidR="004545DE" w:rsidRDefault="004545DE" w:rsidP="004545DE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lea_adm: Local Education Agency (LEA) Administrators</w:t>
      </w:r>
    </w:p>
    <w:p w:rsidR="004545DE" w:rsidRDefault="004545DE" w:rsidP="004545DE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lea_supp: Local Education Agency (LEA) Administrative Support Staff</w:t>
      </w:r>
    </w:p>
    <w:p w:rsidR="004545DE" w:rsidRDefault="004545DE" w:rsidP="004545DE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sch_adm: School Administrators</w:t>
      </w:r>
    </w:p>
    <w:p w:rsidR="004545DE" w:rsidRDefault="004545DE" w:rsidP="004545DE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sch_supp: School Administrative Support Staff</w:t>
      </w:r>
    </w:p>
    <w:p w:rsidR="004545DE" w:rsidRDefault="004545DE" w:rsidP="004545DE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stu_supp: Student Support Services</w:t>
      </w:r>
    </w:p>
    <w:p w:rsidR="004545DE" w:rsidRDefault="004545DE" w:rsidP="004545DE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oth_supp: Other Support Services Staff</w:t>
      </w:r>
    </w:p>
    <w:p w:rsidR="004545DE" w:rsidRDefault="004545DE" w:rsidP="004545DE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se_teach: Special Education Teachers</w:t>
      </w:r>
    </w:p>
    <w:p w:rsidR="004545DE" w:rsidRDefault="004545DE" w:rsidP="004545DE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se_cons: Special Education Teacher Consultant</w:t>
      </w:r>
    </w:p>
    <w:p w:rsidR="004545DE" w:rsidRDefault="004545DE" w:rsidP="004545DE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se_supp: Special Education Support Staff</w:t>
      </w:r>
    </w:p>
    <w:p w:rsidR="004545DE" w:rsidRDefault="004545DE" w:rsidP="004545DE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se_oth: Special Education Other Support Staff</w:t>
      </w:r>
    </w:p>
    <w:p w:rsidR="004545DE" w:rsidRDefault="004545DE" w:rsidP="004545DE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ct_teach: Career/Technical Teachers</w:t>
      </w:r>
    </w:p>
    <w:p w:rsidR="004545DE" w:rsidRDefault="004545DE" w:rsidP="004545DE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cons: Consultants</w:t>
      </w:r>
    </w:p>
    <w:p w:rsidR="004545DE" w:rsidRDefault="004545DE" w:rsidP="004545DE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direct: Directors and Supervisors</w:t>
      </w:r>
    </w:p>
    <w:p w:rsidR="004545DE" w:rsidRDefault="004545DE" w:rsidP="004545DE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coord</w:t>
      </w:r>
      <w:r>
        <w:rPr>
          <w:rFonts w:eastAsia="MS Mincho"/>
          <w:sz w:val="22"/>
        </w:rPr>
        <w:tab/>
        <w:t>: Coordinators</w:t>
      </w:r>
    </w:p>
    <w:p w:rsidR="00000000" w:rsidRDefault="004545DE">
      <w:pPr>
        <w:pStyle w:val="PlainText"/>
        <w:rPr>
          <w:rFonts w:eastAsia="MS Mincho"/>
          <w:sz w:val="22"/>
        </w:rPr>
      </w:pPr>
      <w:bookmarkStart w:id="1" w:name="_GoBack"/>
      <w:bookmarkEnd w:id="1"/>
    </w:p>
    <w:p w:rsidR="00000000" w:rsidRDefault="004545DE">
      <w:pPr>
        <w:pStyle w:val="BodyText"/>
        <w:spacing w:before="30"/>
        <w:rPr>
          <w:sz w:val="16"/>
        </w:rPr>
      </w:pPr>
      <w:r>
        <w:rPr>
          <w:rFonts w:cs="Courier New"/>
          <w:sz w:val="16"/>
        </w:rPr>
        <w:t>Technical Note:  This data set was created b</w:t>
      </w:r>
      <w:r>
        <w:rPr>
          <w:rFonts w:cs="Courier New"/>
          <w:sz w:val="16"/>
        </w:rPr>
        <w:t>y the Center for Educational Performance and Information, Data Analysis and Reporting Unit utilizing the December 2002 Registry of Educational Personnel (REP) submission, as well as the December 2002 Non-Certified Personnel FTE (NCPF) online submission.  T</w:t>
      </w:r>
      <w:r>
        <w:rPr>
          <w:rFonts w:cs="Courier New"/>
          <w:sz w:val="16"/>
        </w:rPr>
        <w:t>his data set includes only staff reported with FTE; staff that terminated before October 4, 2002 were not included.  Also, staff assigned to non-public schools were omitted.  Detroit City School District data were extracted from the June 2003 submission.</w:t>
      </w:r>
    </w:p>
    <w:bookmarkEnd w:id="0"/>
    <w:p w:rsidR="00000000" w:rsidRDefault="004545DE">
      <w:pPr>
        <w:pStyle w:val="PlainText"/>
        <w:rPr>
          <w:rFonts w:eastAsia="MS Mincho"/>
        </w:rPr>
      </w:pPr>
    </w:p>
    <w:sectPr w:rsidR="00000000">
      <w:headerReference w:type="even" r:id="rId13"/>
      <w:endnotePr>
        <w:numFmt w:val="decimal"/>
      </w:endnotePr>
      <w:type w:val="continuous"/>
      <w:pgSz w:w="12240" w:h="15840" w:code="1"/>
      <w:pgMar w:top="864" w:right="720" w:bottom="288" w:left="720" w:header="0" w:footer="0" w:gutter="0"/>
      <w:paperSrc w:first="4" w:other="4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545DE">
      <w:r>
        <w:separator/>
      </w:r>
    </w:p>
  </w:endnote>
  <w:endnote w:type="continuationSeparator" w:id="0">
    <w:p w:rsidR="00000000" w:rsidRDefault="00454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4545DE">
    <w:pPr>
      <w:pStyle w:val="Footer"/>
      <w:framePr w:wrap="around" w:vAnchor="text" w:hAnchor="margin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00000" w:rsidRDefault="004545DE">
    <w:pPr>
      <w:pStyle w:val="Footer"/>
      <w:tabs>
        <w:tab w:val="clear" w:pos="4320"/>
        <w:tab w:val="clear" w:pos="8640"/>
        <w:tab w:val="right" w:pos="10800"/>
      </w:tabs>
      <w:ind w:right="360" w:firstLine="360"/>
      <w:rPr>
        <w:rStyle w:val="PageNumber"/>
        <w:rFonts w:ascii="Times New Roman" w:hAnsi="Times New Roman"/>
        <w:b w:val="0"/>
      </w:rPr>
    </w:pPr>
  </w:p>
  <w:p w:rsidR="00000000" w:rsidRDefault="004545DE">
    <w:pPr>
      <w:pStyle w:val="Footer"/>
      <w:tabs>
        <w:tab w:val="clear" w:pos="4320"/>
        <w:tab w:val="clear" w:pos="8640"/>
        <w:tab w:val="right" w:pos="10800"/>
      </w:tabs>
      <w:rPr>
        <w:rStyle w:val="PageNumber"/>
        <w:rFonts w:ascii="Times New Roman" w:hAnsi="Times New Roman"/>
        <w:b w:val="0"/>
      </w:rPr>
    </w:pPr>
    <w:r>
      <w:rPr>
        <w:rStyle w:val="PageNumber"/>
        <w:rFonts w:ascii="Times New Roman" w:hAnsi="Times New Roman"/>
        <w:b w:val="0"/>
      </w:rPr>
      <w:tab/>
      <w:t>School Safety Practices Report, 2001-2002 School Year</w:t>
    </w:r>
  </w:p>
  <w:p w:rsidR="00000000" w:rsidRDefault="004545DE">
    <w:pPr>
      <w:pStyle w:val="Footer"/>
      <w:tabs>
        <w:tab w:val="clear" w:pos="8640"/>
        <w:tab w:val="right" w:pos="918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73025</wp:posOffset>
              </wp:positionV>
              <wp:extent cx="6858000" cy="0"/>
              <wp:effectExtent l="0" t="0" r="0" b="0"/>
              <wp:wrapNone/>
              <wp:docPr id="2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CD8E48" id="Line 1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75pt" to="540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" o:allowincell="f" strokecolor="blue" strokeweight="2.25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4545DE">
    <w:pPr>
      <w:pStyle w:val="Footer"/>
      <w:framePr w:wrap="around" w:vAnchor="text" w:hAnchor="margin" w:y="1"/>
      <w:rPr>
        <w:rStyle w:val="PageNumber"/>
        <w:b w:val="0"/>
      </w:rPr>
    </w:pPr>
    <w:r>
      <w:rPr>
        <w:rStyle w:val="PageNumber"/>
        <w:b w:val="0"/>
      </w:rPr>
      <w:t xml:space="preserve">Page </w:t>
    </w:r>
    <w:r>
      <w:rPr>
        <w:rStyle w:val="PageNumber"/>
        <w:b w:val="0"/>
      </w:rPr>
      <w:fldChar w:fldCharType="begin"/>
    </w:r>
    <w:r>
      <w:rPr>
        <w:rStyle w:val="PageNumber"/>
        <w:b w:val="0"/>
      </w:rPr>
      <w:instrText xml:space="preserve">PAGE  </w:instrText>
    </w:r>
    <w:r>
      <w:rPr>
        <w:rStyle w:val="PageNumber"/>
        <w:b w:val="0"/>
      </w:rPr>
      <w:fldChar w:fldCharType="separate"/>
    </w:r>
    <w:r>
      <w:rPr>
        <w:rStyle w:val="PageNumber"/>
        <w:b w:val="0"/>
        <w:noProof/>
      </w:rPr>
      <w:t>2</w:t>
    </w:r>
    <w:r>
      <w:rPr>
        <w:rStyle w:val="PageNumber"/>
        <w:b w:val="0"/>
      </w:rPr>
      <w:fldChar w:fldCharType="end"/>
    </w:r>
    <w:r>
      <w:rPr>
        <w:rStyle w:val="PageNumber"/>
        <w:b w:val="0"/>
        <w:vanish/>
      </w:rPr>
      <w:pgNum/>
    </w:r>
  </w:p>
  <w:p w:rsidR="00000000" w:rsidRDefault="004545DE">
    <w:pPr>
      <w:pStyle w:val="Footer"/>
      <w:tabs>
        <w:tab w:val="clear" w:pos="4320"/>
        <w:tab w:val="clear" w:pos="8640"/>
        <w:tab w:val="right" w:pos="10800"/>
      </w:tabs>
      <w:ind w:firstLine="360"/>
      <w:rPr>
        <w:rStyle w:val="PageNumber"/>
        <w:rFonts w:ascii="Times New Roman" w:hAnsi="Times New Roman"/>
        <w:b w:val="0"/>
      </w:rPr>
    </w:pPr>
    <w:r>
      <w:rPr>
        <w:rStyle w:val="PageNumber"/>
        <w:rFonts w:ascii="Times New Roman" w:hAnsi="Times New Roman"/>
        <w:b w:val="0"/>
      </w:rPr>
      <w:tab/>
      <w:t>Report Name Here</w:t>
    </w:r>
  </w:p>
  <w:p w:rsidR="00000000" w:rsidRDefault="004545DE">
    <w:pPr>
      <w:pStyle w:val="Footer"/>
      <w:tabs>
        <w:tab w:val="clear" w:pos="8640"/>
        <w:tab w:val="right" w:pos="918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73025</wp:posOffset>
              </wp:positionV>
              <wp:extent cx="6858000" cy="0"/>
              <wp:effectExtent l="0" t="0" r="0" b="0"/>
              <wp:wrapNone/>
              <wp:docPr id="1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88E129" id="Line 16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75pt" to="540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" o:allowincell="f" strokecolor="blue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4545DE">
      <w:r>
        <w:separator/>
      </w:r>
    </w:p>
  </w:footnote>
  <w:footnote w:type="continuationSeparator" w:id="0">
    <w:p w:rsidR="00000000" w:rsidRDefault="004545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4545D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114300</wp:posOffset>
              </wp:positionV>
              <wp:extent cx="7086600" cy="0"/>
              <wp:effectExtent l="0" t="0" r="0" b="0"/>
              <wp:wrapNone/>
              <wp:docPr id="3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080F04" id="Line 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pt" to="549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" o:allowincell="f" strokecolor="blue" strokeweight="2.25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4545DE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4545DE">
    <w:pPr>
      <w:pStyle w:val="Header"/>
    </w:pPr>
    <w:r>
      <w:rPr>
        <w:i/>
        <w:color w:val="808080"/>
        <w:sz w:val="18"/>
      </w:rPr>
      <w:t xml:space="preserve">Center for Educational Performance and Information </w:t>
    </w:r>
    <w:r>
      <w:rPr>
        <w:i/>
        <w:color w:val="808080"/>
        <w:sz w:val="18"/>
      </w:rPr>
      <w:tab/>
    </w:r>
    <w:r>
      <w:rPr>
        <w:i/>
        <w:color w:val="808080"/>
        <w:sz w:val="18"/>
      </w:rPr>
      <w:tab/>
      <w:t>September 2003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4545D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A9B88F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E8BE44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FFFFFFFE"/>
    <w:multiLevelType w:val="singleLevel"/>
    <w:tmpl w:val="C8AC0220"/>
    <w:lvl w:ilvl="0">
      <w:numFmt w:val="decimal"/>
      <w:pStyle w:val="ListBullet"/>
      <w:lvlText w:val="*"/>
      <w:lvlJc w:val="left"/>
    </w:lvl>
  </w:abstractNum>
  <w:abstractNum w:abstractNumId="3" w15:restartNumberingAfterBreak="0">
    <w:nsid w:val="053F747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9220C79"/>
    <w:multiLevelType w:val="hybridMultilevel"/>
    <w:tmpl w:val="AFF6007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8C1771"/>
    <w:multiLevelType w:val="singleLevel"/>
    <w:tmpl w:val="DC30C70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6422452"/>
    <w:multiLevelType w:val="multilevel"/>
    <w:tmpl w:val="323C8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0859CC"/>
    <w:multiLevelType w:val="singleLevel"/>
    <w:tmpl w:val="5D0647BC"/>
    <w:lvl w:ilvl="0">
      <w:numFmt w:val="decimal"/>
      <w:lvlText w:val="*"/>
      <w:lvlJc w:val="left"/>
    </w:lvl>
  </w:abstractNum>
  <w:abstractNum w:abstractNumId="8" w15:restartNumberingAfterBreak="0">
    <w:nsid w:val="21E21E9B"/>
    <w:multiLevelType w:val="singleLevel"/>
    <w:tmpl w:val="8DCEB282"/>
    <w:lvl w:ilvl="0">
      <w:start w:val="1"/>
      <w:numFmt w:val="decimal"/>
      <w:lvlText w:val="%1."/>
      <w:legacy w:legacy="1" w:legacySpace="0" w:legacyIndent="360"/>
      <w:lvlJc w:val="left"/>
      <w:pPr>
        <w:ind w:left="1800" w:hanging="360"/>
      </w:pPr>
      <w:rPr>
        <w:rFonts w:ascii="Arial" w:hAnsi="Arial" w:hint="default"/>
        <w:b/>
        <w:i w:val="0"/>
        <w:sz w:val="18"/>
      </w:rPr>
    </w:lvl>
  </w:abstractNum>
  <w:abstractNum w:abstractNumId="9" w15:restartNumberingAfterBreak="0">
    <w:nsid w:val="23E70BAF"/>
    <w:multiLevelType w:val="singleLevel"/>
    <w:tmpl w:val="F1388B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B5931F8"/>
    <w:multiLevelType w:val="hybridMultilevel"/>
    <w:tmpl w:val="6E52B64E"/>
    <w:lvl w:ilvl="0" w:tplc="FFFFFFFF">
      <w:start w:val="1"/>
      <w:numFmt w:val="bullet"/>
      <w:lvlText w:val=""/>
      <w:lvlJc w:val="left"/>
      <w:pPr>
        <w:tabs>
          <w:tab w:val="num" w:pos="2088"/>
        </w:tabs>
        <w:ind w:left="208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808"/>
        </w:tabs>
        <w:ind w:left="280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528"/>
        </w:tabs>
        <w:ind w:left="352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248"/>
        </w:tabs>
        <w:ind w:left="424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968"/>
        </w:tabs>
        <w:ind w:left="496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688"/>
        </w:tabs>
        <w:ind w:left="568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08"/>
        </w:tabs>
        <w:ind w:left="640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28"/>
        </w:tabs>
        <w:ind w:left="712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48"/>
        </w:tabs>
        <w:ind w:left="7848" w:hanging="360"/>
      </w:pPr>
      <w:rPr>
        <w:rFonts w:ascii="Wingdings" w:hAnsi="Wingdings" w:hint="default"/>
      </w:rPr>
    </w:lvl>
  </w:abstractNum>
  <w:abstractNum w:abstractNumId="11" w15:restartNumberingAfterBreak="0">
    <w:nsid w:val="2C712948"/>
    <w:multiLevelType w:val="singleLevel"/>
    <w:tmpl w:val="F1388B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17108A6"/>
    <w:multiLevelType w:val="singleLevel"/>
    <w:tmpl w:val="D7904BC2"/>
    <w:lvl w:ilvl="0">
      <w:numFmt w:val="decimal"/>
      <w:lvlText w:val="*"/>
      <w:lvlJc w:val="left"/>
    </w:lvl>
  </w:abstractNum>
  <w:abstractNum w:abstractNumId="13" w15:restartNumberingAfterBreak="0">
    <w:nsid w:val="39CE4FED"/>
    <w:multiLevelType w:val="hybridMultilevel"/>
    <w:tmpl w:val="F024564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994FD7"/>
    <w:multiLevelType w:val="hybridMultilevel"/>
    <w:tmpl w:val="AFF6007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D64161"/>
    <w:multiLevelType w:val="hybridMultilevel"/>
    <w:tmpl w:val="EB8C1D44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2D4CE2"/>
    <w:multiLevelType w:val="hybridMultilevel"/>
    <w:tmpl w:val="0F58EDC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1B5DA4"/>
    <w:multiLevelType w:val="hybridMultilevel"/>
    <w:tmpl w:val="6E3C4B72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E90C35"/>
    <w:multiLevelType w:val="singleLevel"/>
    <w:tmpl w:val="EC308330"/>
    <w:lvl w:ilvl="0">
      <w:numFmt w:val="decimal"/>
      <w:lvlText w:val="*"/>
      <w:lvlJc w:val="left"/>
    </w:lvl>
  </w:abstractNum>
  <w:abstractNum w:abstractNumId="19" w15:restartNumberingAfterBreak="0">
    <w:nsid w:val="4DE227F8"/>
    <w:multiLevelType w:val="hybridMultilevel"/>
    <w:tmpl w:val="3AF63B62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6C41D6"/>
    <w:multiLevelType w:val="hybridMultilevel"/>
    <w:tmpl w:val="CDF23E4A"/>
    <w:lvl w:ilvl="0" w:tplc="FFFFFFFF">
      <w:start w:val="1"/>
      <w:numFmt w:val="bullet"/>
      <w:lvlText w:val=""/>
      <w:lvlJc w:val="left"/>
      <w:pPr>
        <w:tabs>
          <w:tab w:val="num" w:pos="2088"/>
        </w:tabs>
        <w:ind w:left="208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808"/>
        </w:tabs>
        <w:ind w:left="280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528"/>
        </w:tabs>
        <w:ind w:left="352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248"/>
        </w:tabs>
        <w:ind w:left="424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968"/>
        </w:tabs>
        <w:ind w:left="496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688"/>
        </w:tabs>
        <w:ind w:left="568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08"/>
        </w:tabs>
        <w:ind w:left="640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28"/>
        </w:tabs>
        <w:ind w:left="712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48"/>
        </w:tabs>
        <w:ind w:left="7848" w:hanging="360"/>
      </w:pPr>
      <w:rPr>
        <w:rFonts w:ascii="Wingdings" w:hAnsi="Wingdings" w:hint="default"/>
      </w:rPr>
    </w:lvl>
  </w:abstractNum>
  <w:abstractNum w:abstractNumId="21" w15:restartNumberingAfterBreak="0">
    <w:nsid w:val="65FE095A"/>
    <w:multiLevelType w:val="singleLevel"/>
    <w:tmpl w:val="F1388B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664F29A1"/>
    <w:multiLevelType w:val="hybridMultilevel"/>
    <w:tmpl w:val="86ACF954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6906E2"/>
    <w:multiLevelType w:val="hybridMultilevel"/>
    <w:tmpl w:val="59EAC83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924BCF"/>
    <w:multiLevelType w:val="hybridMultilevel"/>
    <w:tmpl w:val="066E1A5C"/>
    <w:lvl w:ilvl="0" w:tplc="FFFFFFFF">
      <w:start w:val="1"/>
      <w:numFmt w:val="bullet"/>
      <w:lvlText w:val=""/>
      <w:lvlJc w:val="left"/>
      <w:pPr>
        <w:tabs>
          <w:tab w:val="num" w:pos="2088"/>
        </w:tabs>
        <w:ind w:left="208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808"/>
        </w:tabs>
        <w:ind w:left="280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528"/>
        </w:tabs>
        <w:ind w:left="352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248"/>
        </w:tabs>
        <w:ind w:left="424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968"/>
        </w:tabs>
        <w:ind w:left="496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688"/>
        </w:tabs>
        <w:ind w:left="568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08"/>
        </w:tabs>
        <w:ind w:left="640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28"/>
        </w:tabs>
        <w:ind w:left="712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48"/>
        </w:tabs>
        <w:ind w:left="7848" w:hanging="360"/>
      </w:pPr>
      <w:rPr>
        <w:rFonts w:ascii="Wingdings" w:hAnsi="Wingdings" w:hint="default"/>
      </w:rPr>
    </w:lvl>
  </w:abstractNum>
  <w:abstractNum w:abstractNumId="25" w15:restartNumberingAfterBreak="0">
    <w:nsid w:val="6B904DE9"/>
    <w:multiLevelType w:val="singleLevel"/>
    <w:tmpl w:val="5F6AD848"/>
    <w:lvl w:ilvl="0">
      <w:numFmt w:val="decimal"/>
      <w:lvlText w:val="*"/>
      <w:lvlJc w:val="left"/>
    </w:lvl>
  </w:abstractNum>
  <w:abstractNum w:abstractNumId="26" w15:restartNumberingAfterBreak="0">
    <w:nsid w:val="6D8B44CA"/>
    <w:multiLevelType w:val="singleLevel"/>
    <w:tmpl w:val="87E03650"/>
    <w:lvl w:ilvl="0">
      <w:numFmt w:val="decimal"/>
      <w:lvlText w:val="*"/>
      <w:lvlJc w:val="left"/>
    </w:lvl>
  </w:abstractNum>
  <w:abstractNum w:abstractNumId="27" w15:restartNumberingAfterBreak="0">
    <w:nsid w:val="6E393E1F"/>
    <w:multiLevelType w:val="singleLevel"/>
    <w:tmpl w:val="EF868BB2"/>
    <w:lvl w:ilvl="0">
      <w:start w:val="1"/>
      <w:numFmt w:val="decimal"/>
      <w:lvlText w:val="%1."/>
      <w:legacy w:legacy="1" w:legacySpace="0" w:legacyIndent="360"/>
      <w:lvlJc w:val="left"/>
      <w:pPr>
        <w:ind w:left="1800" w:hanging="360"/>
      </w:pPr>
      <w:rPr>
        <w:rFonts w:ascii="Symbol" w:hAnsi="Symbol" w:hint="default"/>
        <w:b/>
        <w:i w:val="0"/>
        <w:sz w:val="18"/>
      </w:rPr>
    </w:lvl>
  </w:abstractNum>
  <w:abstractNum w:abstractNumId="28" w15:restartNumberingAfterBreak="0">
    <w:nsid w:val="72643D96"/>
    <w:multiLevelType w:val="hybridMultilevel"/>
    <w:tmpl w:val="C92C33D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9" w15:restartNumberingAfterBreak="0">
    <w:nsid w:val="72C36491"/>
    <w:multiLevelType w:val="hybridMultilevel"/>
    <w:tmpl w:val="CBA04BA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59181C"/>
    <w:multiLevelType w:val="hybridMultilevel"/>
    <w:tmpl w:val="5F942C2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385E5B"/>
    <w:multiLevelType w:val="singleLevel"/>
    <w:tmpl w:val="F1388B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7CAB00D9"/>
    <w:multiLevelType w:val="singleLevel"/>
    <w:tmpl w:val="F1388B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7CE95D3E"/>
    <w:multiLevelType w:val="hybridMultilevel"/>
    <w:tmpl w:val="BF92B596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36614E"/>
    <w:multiLevelType w:val="singleLevel"/>
    <w:tmpl w:val="708E552C"/>
    <w:lvl w:ilvl="0">
      <w:numFmt w:val="decimal"/>
      <w:lvlText w:val="*"/>
      <w:lvlJc w:val="left"/>
    </w:lvl>
  </w:abstractNum>
  <w:abstractNum w:abstractNumId="35" w15:restartNumberingAfterBreak="0">
    <w:nsid w:val="7EA55410"/>
    <w:multiLevelType w:val="multilevel"/>
    <w:tmpl w:val="6CAC9610"/>
    <w:lvl w:ilvl="0">
      <w:start w:val="1"/>
      <w:numFmt w:val="bullet"/>
      <w:pStyle w:val="ListBulletRepor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lvl w:ilvl="0">
        <w:start w:val="1"/>
        <w:numFmt w:val="bullet"/>
        <w:pStyle w:val="ListBullet"/>
        <w:lvlText w:val=""/>
        <w:legacy w:legacy="1" w:legacySpace="0" w:legacyIndent="360"/>
        <w:lvlJc w:val="left"/>
        <w:pPr>
          <w:ind w:left="1800" w:hanging="360"/>
        </w:pPr>
        <w:rPr>
          <w:rFonts w:ascii="Symbol" w:hAnsi="Symbol" w:hint="default"/>
          <w:sz w:val="22"/>
        </w:rPr>
      </w:lvl>
    </w:lvlOverride>
  </w:num>
  <w:num w:numId="4">
    <w:abstractNumId w:val="8"/>
  </w:num>
  <w:num w:numId="5">
    <w:abstractNumId w:val="27"/>
  </w:num>
  <w:num w:numId="6">
    <w:abstractNumId w:val="20"/>
  </w:num>
  <w:num w:numId="7">
    <w:abstractNumId w:val="13"/>
  </w:num>
  <w:num w:numId="8">
    <w:abstractNumId w:val="31"/>
  </w:num>
  <w:num w:numId="9">
    <w:abstractNumId w:val="9"/>
  </w:num>
  <w:num w:numId="10">
    <w:abstractNumId w:val="10"/>
  </w:num>
  <w:num w:numId="11">
    <w:abstractNumId w:val="18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2">
    <w:abstractNumId w:val="7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3">
    <w:abstractNumId w:val="12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4">
    <w:abstractNumId w:val="26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5">
    <w:abstractNumId w:val="34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6">
    <w:abstractNumId w:val="25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7">
    <w:abstractNumId w:val="24"/>
  </w:num>
  <w:num w:numId="18">
    <w:abstractNumId w:val="16"/>
  </w:num>
  <w:num w:numId="19">
    <w:abstractNumId w:val="30"/>
  </w:num>
  <w:num w:numId="20">
    <w:abstractNumId w:val="29"/>
  </w:num>
  <w:num w:numId="21">
    <w:abstractNumId w:val="23"/>
  </w:num>
  <w:num w:numId="22">
    <w:abstractNumId w:val="14"/>
  </w:num>
  <w:num w:numId="23">
    <w:abstractNumId w:val="5"/>
  </w:num>
  <w:num w:numId="24">
    <w:abstractNumId w:val="3"/>
  </w:num>
  <w:num w:numId="25">
    <w:abstractNumId w:val="11"/>
  </w:num>
  <w:num w:numId="26">
    <w:abstractNumId w:val="21"/>
  </w:num>
  <w:num w:numId="27">
    <w:abstractNumId w:val="32"/>
  </w:num>
  <w:num w:numId="28">
    <w:abstractNumId w:val="6"/>
  </w:num>
  <w:num w:numId="29">
    <w:abstractNumId w:val="4"/>
  </w:num>
  <w:num w:numId="30">
    <w:abstractNumId w:val="28"/>
  </w:num>
  <w:num w:numId="31">
    <w:abstractNumId w:val="15"/>
  </w:num>
  <w:num w:numId="32">
    <w:abstractNumId w:val="33"/>
  </w:num>
  <w:num w:numId="33">
    <w:abstractNumId w:val="22"/>
  </w:num>
  <w:num w:numId="34">
    <w:abstractNumId w:val="19"/>
  </w:num>
  <w:num w:numId="35">
    <w:abstractNumId w:val="17"/>
  </w:num>
  <w:num w:numId="36">
    <w:abstractNumId w:val="2"/>
    <w:lvlOverride w:ilvl="0">
      <w:lvl w:ilvl="0">
        <w:start w:val="1"/>
        <w:numFmt w:val="bullet"/>
        <w:pStyle w:val="ListBullet"/>
        <w:lvlText w:val=""/>
        <w:legacy w:legacy="1" w:legacySpace="0" w:legacyIndent="360"/>
        <w:lvlJc w:val="left"/>
        <w:pPr>
          <w:ind w:left="1800" w:hanging="360"/>
        </w:pPr>
        <w:rPr>
          <w:rFonts w:ascii="Symbol" w:hAnsi="Symbol" w:hint="default"/>
          <w:sz w:val="22"/>
        </w:rPr>
      </w:lvl>
    </w:lvlOverride>
  </w:num>
  <w:num w:numId="37">
    <w:abstractNumId w:val="2"/>
    <w:lvlOverride w:ilvl="0">
      <w:lvl w:ilvl="0">
        <w:start w:val="1"/>
        <w:numFmt w:val="bullet"/>
        <w:pStyle w:val="ListBullet"/>
        <w:lvlText w:val=""/>
        <w:legacy w:legacy="1" w:legacySpace="0" w:legacyIndent="360"/>
        <w:lvlJc w:val="left"/>
        <w:pPr>
          <w:ind w:left="1800" w:hanging="360"/>
        </w:pPr>
        <w:rPr>
          <w:rFonts w:ascii="Symbol" w:hAnsi="Symbol" w:hint="default"/>
          <w:sz w:val="22"/>
        </w:rPr>
      </w:lvl>
    </w:lvlOverride>
  </w:num>
  <w:num w:numId="38">
    <w:abstractNumId w:val="2"/>
    <w:lvlOverride w:ilvl="0">
      <w:lvl w:ilvl="0">
        <w:start w:val="1"/>
        <w:numFmt w:val="bullet"/>
        <w:pStyle w:val="ListBullet"/>
        <w:lvlText w:val=""/>
        <w:legacy w:legacy="1" w:legacySpace="0" w:legacyIndent="360"/>
        <w:lvlJc w:val="left"/>
        <w:pPr>
          <w:ind w:left="1800" w:hanging="360"/>
        </w:pPr>
        <w:rPr>
          <w:rFonts w:ascii="Symbol" w:hAnsi="Symbol" w:hint="default"/>
          <w:sz w:val="22"/>
        </w:rPr>
      </w:lvl>
    </w:lvlOverride>
  </w:num>
  <w:num w:numId="39">
    <w:abstractNumId w:val="35"/>
  </w:num>
  <w:num w:numId="40">
    <w:abstractNumId w:val="35"/>
  </w:num>
  <w:num w:numId="41">
    <w:abstractNumId w:val="35"/>
  </w:num>
  <w:num w:numId="4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linkStyles/>
  <w:defaultTabStop w:val="720"/>
  <w:drawingGridHorizontalSpacing w:val="187"/>
  <w:drawingGridVerticalSpacing w:val="187"/>
  <w:displayHorizontalDrawingGridEvery w:val="0"/>
  <w:doNotUseMarginsForDrawingGridOrigin/>
  <w:drawingGridHorizontalOrigin w:val="720"/>
  <w:drawingGridVerticalOrigin w:val="1440"/>
  <w:noPunctuationKerning/>
  <w:characterSpacingControl w:val="doNotCompress"/>
  <w:hdrShapeDefaults>
    <o:shapedefaults v:ext="edit" spidmax="3074" fill="f" fillcolor="white">
      <v:fill color="white" on="f"/>
      <o:colormru v:ext="edit" colors="#ddf,#ddd,#e8e8e8,#ebebff"/>
      <o:colormenu v:ext="edit" fillcolor="#ddf"/>
    </o:shapedefaults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5DE"/>
    <w:rsid w:val="00454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="f" fillcolor="white">
      <v:fill color="white" on="f"/>
      <o:colormru v:ext="edit" colors="#ddf,#ddd,#e8e8e8,#ebebff"/>
      <o:colormenu v:ext="edit" fillcolor="#ddf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</o:regrouptable>
    </o:shapelayout>
  </w:shapeDefaults>
  <w:decimalSymbol w:val="."/>
  <w:listSeparator w:val=","/>
  <w15:chartTrackingRefBased/>
  <w15:docId w15:val="{DBA6BB63-E1BF-435B-8C55-6B313CEF6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autoRedefine/>
    <w:qFormat/>
    <w:rPr>
      <w:rFonts w:ascii="Bookman Old Style" w:hAnsi="Bookman Old Style"/>
      <w:color w:val="000000"/>
      <w:sz w:val="21"/>
    </w:rPr>
  </w:style>
  <w:style w:type="paragraph" w:styleId="Heading1">
    <w:name w:val="heading 1"/>
    <w:basedOn w:val="Normal"/>
    <w:next w:val="BodyText"/>
    <w:autoRedefine/>
    <w:qFormat/>
    <w:pPr>
      <w:keepNext/>
      <w:keepLines/>
      <w:outlineLvl w:val="0"/>
    </w:pPr>
    <w:rPr>
      <w:b/>
      <w:color w:val="333399"/>
      <w:spacing w:val="-10"/>
      <w:kern w:val="28"/>
      <w:sz w:val="40"/>
    </w:rPr>
  </w:style>
  <w:style w:type="paragraph" w:styleId="Heading2">
    <w:name w:val="heading 2"/>
    <w:basedOn w:val="Normal"/>
    <w:next w:val="Normal"/>
    <w:autoRedefine/>
    <w:qFormat/>
    <w:pPr>
      <w:keepNext/>
      <w:shd w:val="pct10" w:color="auto" w:fill="FFFFFF"/>
      <w:spacing w:after="60"/>
      <w:outlineLvl w:val="1"/>
    </w:pPr>
    <w:rPr>
      <w:color w:val="808080"/>
      <w:sz w:val="32"/>
    </w:rPr>
  </w:style>
  <w:style w:type="paragraph" w:styleId="Heading3">
    <w:name w:val="heading 3"/>
    <w:basedOn w:val="Normal"/>
    <w:next w:val="BodyText"/>
    <w:autoRedefine/>
    <w:qFormat/>
    <w:pPr>
      <w:keepNext/>
      <w:keepLines/>
      <w:spacing w:before="120" w:after="60"/>
      <w:outlineLvl w:val="2"/>
    </w:pPr>
    <w:rPr>
      <w:bCs/>
      <w:i/>
      <w:color w:val="333399"/>
      <w:spacing w:val="-4"/>
      <w:kern w:val="28"/>
      <w:sz w:val="28"/>
    </w:rPr>
  </w:style>
  <w:style w:type="paragraph" w:styleId="Heading4">
    <w:name w:val="heading 4"/>
    <w:basedOn w:val="Normal"/>
    <w:next w:val="Normal"/>
    <w:autoRedefine/>
    <w:qFormat/>
    <w:pPr>
      <w:keepNext/>
      <w:spacing w:before="120" w:after="60"/>
      <w:outlineLvl w:val="3"/>
    </w:pPr>
    <w:rPr>
      <w:i/>
      <w:iCs/>
      <w:color w:val="333399"/>
      <w:sz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 Black" w:hAnsi="Arial Black"/>
      <w:color w:val="000080"/>
      <w:sz w:val="28"/>
    </w:rPr>
  </w:style>
  <w:style w:type="paragraph" w:styleId="Heading6">
    <w:name w:val="heading 6"/>
    <w:basedOn w:val="Normal"/>
    <w:next w:val="Normal"/>
    <w:qFormat/>
    <w:pPr>
      <w:keepNext/>
      <w:spacing w:after="120"/>
      <w:outlineLvl w:val="5"/>
    </w:pPr>
    <w:rPr>
      <w:b/>
      <w:bCs/>
      <w:color w:val="000080"/>
      <w:sz w:val="40"/>
    </w:rPr>
  </w:style>
  <w:style w:type="paragraph" w:styleId="Heading7">
    <w:name w:val="heading 7"/>
    <w:basedOn w:val="Normal"/>
    <w:next w:val="Normal"/>
    <w:qFormat/>
    <w:pPr>
      <w:keepNext/>
      <w:framePr w:hSpace="180" w:wrap="around" w:vAnchor="text" w:hAnchor="margin" w:y="1148"/>
      <w:outlineLvl w:val="6"/>
    </w:pPr>
    <w:rPr>
      <w:rFonts w:ascii="Times" w:hAnsi="Times"/>
      <w:b/>
      <w:bCs/>
      <w:sz w:val="20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b/>
      <w:bCs/>
      <w:color w:val="008000"/>
      <w:sz w:val="22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b/>
      <w:bCs/>
      <w:color w:val="000080"/>
      <w:sz w:val="3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spacing w:line="264" w:lineRule="exact"/>
    </w:pPr>
    <w:rPr>
      <w:sz w:val="22"/>
    </w:rPr>
  </w:style>
  <w:style w:type="paragraph" w:customStyle="1" w:styleId="BlockQuotation">
    <w:name w:val="Block Quotation"/>
    <w:basedOn w:val="Normal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15" w:color="auto" w:fill="C4C4D8"/>
      <w:spacing w:after="240" w:line="264" w:lineRule="exact"/>
      <w:ind w:left="1368" w:right="245"/>
      <w:jc w:val="both"/>
    </w:pPr>
    <w:rPr>
      <w:rFonts w:ascii="Arial Narrow" w:hAnsi="Arial Narrow"/>
      <w:spacing w:val="-5"/>
      <w:sz w:val="22"/>
    </w:rPr>
  </w:style>
  <w:style w:type="paragraph" w:styleId="Caption">
    <w:name w:val="caption"/>
    <w:basedOn w:val="Picture"/>
    <w:next w:val="BodyText"/>
    <w:autoRedefine/>
    <w:qFormat/>
    <w:pPr>
      <w:spacing w:before="60" w:after="220" w:line="220" w:lineRule="atLeast"/>
      <w:ind w:left="0"/>
    </w:pPr>
    <w:rPr>
      <w:iCs/>
      <w:sz w:val="24"/>
    </w:rPr>
  </w:style>
  <w:style w:type="paragraph" w:customStyle="1" w:styleId="Picture">
    <w:name w:val="Picture"/>
    <w:basedOn w:val="Normal"/>
    <w:next w:val="Caption"/>
    <w:pPr>
      <w:keepNext/>
      <w:ind w:left="1080"/>
    </w:pPr>
    <w:rPr>
      <w:sz w:val="20"/>
    </w:rPr>
  </w:style>
  <w:style w:type="paragraph" w:styleId="Footer">
    <w:name w:val="footer"/>
    <w:basedOn w:val="Normal"/>
    <w:semiHidden/>
    <w:pPr>
      <w:keepLines/>
      <w:tabs>
        <w:tab w:val="center" w:pos="4320"/>
        <w:tab w:val="right" w:pos="8640"/>
      </w:tabs>
    </w:pPr>
    <w:rPr>
      <w:spacing w:val="-4"/>
      <w:sz w:val="20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keepLines/>
      <w:spacing w:line="220" w:lineRule="atLeast"/>
    </w:pPr>
    <w:rPr>
      <w:sz w:val="18"/>
    </w:rPr>
  </w:style>
  <w:style w:type="paragraph" w:styleId="Header">
    <w:name w:val="header"/>
    <w:basedOn w:val="Normal"/>
    <w:semiHidden/>
    <w:pPr>
      <w:keepLines/>
      <w:tabs>
        <w:tab w:val="center" w:pos="4320"/>
        <w:tab w:val="right" w:pos="8640"/>
      </w:tabs>
    </w:pPr>
    <w:rPr>
      <w:spacing w:val="-4"/>
      <w:sz w:val="20"/>
    </w:rPr>
  </w:style>
  <w:style w:type="character" w:customStyle="1" w:styleId="Lead-inEmphasis">
    <w:name w:val="Lead-in Emphasis"/>
    <w:rPr>
      <w:rFonts w:ascii="Arial" w:hAnsi="Arial"/>
      <w:b/>
      <w:spacing w:val="-4"/>
    </w:rPr>
  </w:style>
  <w:style w:type="paragraph" w:styleId="ListBullet">
    <w:name w:val="List Bullet"/>
    <w:basedOn w:val="List"/>
    <w:semiHidden/>
    <w:pPr>
      <w:numPr>
        <w:numId w:val="38"/>
      </w:numPr>
      <w:spacing w:after="60" w:line="220" w:lineRule="atLeast"/>
    </w:pPr>
    <w:rPr>
      <w:bCs/>
      <w:sz w:val="22"/>
    </w:rPr>
  </w:style>
  <w:style w:type="paragraph" w:styleId="List">
    <w:name w:val="List"/>
    <w:basedOn w:val="Normal"/>
    <w:semiHidden/>
    <w:pPr>
      <w:ind w:left="360" w:hanging="360"/>
    </w:pPr>
  </w:style>
  <w:style w:type="paragraph" w:styleId="ListNumber">
    <w:name w:val="List Number"/>
    <w:basedOn w:val="List"/>
    <w:semiHidden/>
    <w:pPr>
      <w:spacing w:line="220" w:lineRule="atLeast"/>
      <w:ind w:left="1800" w:right="720"/>
    </w:pPr>
    <w:rPr>
      <w:bCs/>
      <w:sz w:val="22"/>
    </w:rPr>
  </w:style>
  <w:style w:type="character" w:styleId="PageNumber">
    <w:name w:val="page number"/>
    <w:semiHidden/>
    <w:rPr>
      <w:rFonts w:ascii="Arial" w:hAnsi="Arial"/>
      <w:b/>
      <w:sz w:val="18"/>
    </w:rPr>
  </w:style>
  <w:style w:type="paragraph" w:customStyle="1" w:styleId="SubtitleCover">
    <w:name w:val="Subtitle Cover"/>
    <w:basedOn w:val="TitleCover"/>
    <w:next w:val="BodyText"/>
    <w:pPr>
      <w:ind w:right="1685"/>
    </w:pPr>
    <w:rPr>
      <w:rFonts w:ascii="Times New Roman" w:hAnsi="Times New Roman"/>
      <w:b w:val="0"/>
      <w:i/>
      <w:spacing w:val="-20"/>
      <w:sz w:val="52"/>
    </w:rPr>
  </w:style>
  <w:style w:type="paragraph" w:customStyle="1" w:styleId="TitleCover">
    <w:name w:val="Title Cover"/>
    <w:basedOn w:val="Normal"/>
    <w:next w:val="SubtitleCover"/>
    <w:autoRedefine/>
    <w:pPr>
      <w:keepNext/>
      <w:keepLines/>
      <w:spacing w:line="240" w:lineRule="atLeast"/>
    </w:pPr>
    <w:rPr>
      <w:b/>
      <w:spacing w:val="-48"/>
      <w:kern w:val="28"/>
      <w:sz w:val="56"/>
    </w:rPr>
  </w:style>
  <w:style w:type="paragraph" w:styleId="EndnoteText">
    <w:name w:val="endnote text"/>
    <w:basedOn w:val="Normal"/>
    <w:semiHidden/>
    <w:rPr>
      <w:sz w:val="20"/>
    </w:rPr>
  </w:style>
  <w:style w:type="paragraph" w:customStyle="1" w:styleId="Callout">
    <w:name w:val="Callout"/>
    <w:basedOn w:val="BodyText"/>
    <w:pPr>
      <w:pBdr>
        <w:top w:val="single" w:sz="4" w:space="1" w:color="auto"/>
        <w:left w:val="single" w:sz="4" w:space="4" w:color="auto"/>
        <w:bottom w:val="single" w:sz="18" w:space="1" w:color="auto"/>
        <w:right w:val="single" w:sz="18" w:space="4" w:color="auto"/>
      </w:pBdr>
      <w:shd w:val="clear" w:color="auto" w:fill="00FFFF"/>
      <w:ind w:left="1296" w:right="1440"/>
    </w:pPr>
  </w:style>
  <w:style w:type="character" w:styleId="EndnoteReference">
    <w:name w:val="endnote reference"/>
    <w:basedOn w:val="DefaultParagraphFont"/>
    <w:semiHidden/>
    <w:rPr>
      <w:rFonts w:ascii="Arial" w:hAnsi="Arial"/>
      <w:color w:val="000000"/>
      <w:sz w:val="20"/>
      <w:vertAlign w:val="superscript"/>
    </w:rPr>
  </w:style>
  <w:style w:type="paragraph" w:styleId="BodyText2">
    <w:name w:val="Body Text 2"/>
    <w:basedOn w:val="Normal"/>
    <w:semiHidden/>
    <w:pPr>
      <w:jc w:val="center"/>
    </w:pPr>
  </w:style>
  <w:style w:type="paragraph" w:styleId="BodyText3">
    <w:name w:val="Body Text 3"/>
    <w:basedOn w:val="Normal"/>
    <w:semiHidden/>
    <w:rPr>
      <w:sz w:val="22"/>
    </w:rPr>
  </w:style>
  <w:style w:type="paragraph" w:styleId="BodyTextIndent">
    <w:name w:val="Body Text Indent"/>
    <w:basedOn w:val="Normal"/>
    <w:semiHidden/>
    <w:pPr>
      <w:ind w:left="540" w:hanging="360"/>
    </w:pPr>
    <w:rPr>
      <w:rFonts w:ascii="Times New Roman" w:hAnsi="Times New Roman"/>
    </w:rPr>
  </w:style>
  <w:style w:type="paragraph" w:customStyle="1" w:styleId="Document">
    <w:name w:val="Document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</w:tabs>
      <w:spacing w:line="240" w:lineRule="atLeast"/>
      <w:ind w:left="20"/>
    </w:pPr>
    <w:rPr>
      <w:rFonts w:ascii="Times" w:hAnsi="Times"/>
      <w:color w:val="000000"/>
      <w:sz w:val="24"/>
    </w:rPr>
  </w:style>
  <w:style w:type="paragraph" w:customStyle="1" w:styleId="msotitle3">
    <w:name w:val="msotitle3"/>
    <w:rPr>
      <w:rFonts w:ascii="Bookman Old Style" w:eastAsia="Arial Unicode MS" w:hAnsi="Bookman Old Style" w:cs="Arial Unicode MS"/>
      <w:b/>
      <w:bCs/>
      <w:color w:val="000080"/>
      <w:kern w:val="28"/>
      <w:sz w:val="66"/>
      <w:szCs w:val="66"/>
    </w:rPr>
  </w:style>
  <w:style w:type="paragraph" w:customStyle="1" w:styleId="msoorganizationname">
    <w:name w:val="msoorganizationname"/>
    <w:rPr>
      <w:rFonts w:ascii="Bookman Old Style" w:eastAsia="Arial Unicode MS" w:hAnsi="Bookman Old Style" w:cs="Arial Unicode MS"/>
      <w:i/>
      <w:iCs/>
      <w:color w:val="000080"/>
      <w:kern w:val="28"/>
      <w:sz w:val="25"/>
      <w:szCs w:val="25"/>
    </w:rPr>
  </w:style>
  <w:style w:type="paragraph" w:customStyle="1" w:styleId="msoaccenttext7">
    <w:name w:val="msoaccenttext7"/>
    <w:pPr>
      <w:jc w:val="center"/>
    </w:pPr>
    <w:rPr>
      <w:rFonts w:ascii="Bookman Old Style" w:eastAsia="Arial Unicode MS" w:hAnsi="Bookman Old Style" w:cs="Arial Unicode MS"/>
      <w:i/>
      <w:iCs/>
      <w:color w:val="000000"/>
      <w:kern w:val="28"/>
      <w:sz w:val="18"/>
      <w:szCs w:val="18"/>
    </w:rPr>
  </w:style>
  <w:style w:type="paragraph" w:styleId="BodyTextIndent2">
    <w:name w:val="Body Text Indent 2"/>
    <w:basedOn w:val="Normal"/>
    <w:semiHidden/>
    <w:pPr>
      <w:ind w:left="360"/>
      <w:jc w:val="center"/>
    </w:pPr>
    <w:rPr>
      <w:rFonts w:ascii="Arial Narrow" w:hAnsi="Arial Narrow"/>
      <w:b/>
      <w:bCs/>
      <w:color w:val="000080"/>
      <w:sz w:val="32"/>
    </w:rPr>
  </w:style>
  <w:style w:type="paragraph" w:styleId="TOC1">
    <w:name w:val="toc 1"/>
    <w:basedOn w:val="Normal"/>
    <w:next w:val="Normal"/>
    <w:autoRedefine/>
    <w:semiHidden/>
  </w:style>
  <w:style w:type="paragraph" w:styleId="Title">
    <w:name w:val="Title"/>
    <w:basedOn w:val="Normal"/>
    <w:autoRedefine/>
    <w:qFormat/>
    <w:pPr>
      <w:spacing w:before="240" w:after="60"/>
      <w:outlineLvl w:val="0"/>
    </w:pPr>
    <w:rPr>
      <w:rFonts w:cs="Arial"/>
      <w:b/>
      <w:bCs/>
      <w:color w:val="333399"/>
      <w:kern w:val="28"/>
      <w:sz w:val="44"/>
      <w:szCs w:val="32"/>
    </w:rPr>
  </w:style>
  <w:style w:type="paragraph" w:customStyle="1" w:styleId="ReportTitle">
    <w:name w:val="Report Title"/>
    <w:basedOn w:val="Title"/>
  </w:style>
  <w:style w:type="paragraph" w:styleId="TOC2">
    <w:name w:val="toc 2"/>
    <w:basedOn w:val="Normal"/>
    <w:next w:val="Normal"/>
    <w:autoRedefine/>
    <w:semiHidden/>
    <w:pPr>
      <w:ind w:left="220"/>
    </w:pPr>
  </w:style>
  <w:style w:type="paragraph" w:styleId="TOC3">
    <w:name w:val="toc 3"/>
    <w:basedOn w:val="Normal"/>
    <w:next w:val="Normal"/>
    <w:autoRedefine/>
    <w:semiHidden/>
    <w:pPr>
      <w:ind w:left="440"/>
    </w:pPr>
  </w:style>
  <w:style w:type="paragraph" w:styleId="TOC4">
    <w:name w:val="toc 4"/>
    <w:basedOn w:val="Normal"/>
    <w:next w:val="Normal"/>
    <w:autoRedefine/>
    <w:semiHidden/>
    <w:pPr>
      <w:ind w:left="660"/>
    </w:pPr>
  </w:style>
  <w:style w:type="paragraph" w:styleId="TOC5">
    <w:name w:val="toc 5"/>
    <w:basedOn w:val="Normal"/>
    <w:next w:val="Normal"/>
    <w:autoRedefine/>
    <w:semiHidden/>
    <w:pPr>
      <w:ind w:left="880"/>
    </w:pPr>
  </w:style>
  <w:style w:type="paragraph" w:styleId="TOC6">
    <w:name w:val="toc 6"/>
    <w:basedOn w:val="Normal"/>
    <w:next w:val="Normal"/>
    <w:autoRedefine/>
    <w:semiHidden/>
    <w:pPr>
      <w:ind w:left="1100"/>
    </w:pPr>
  </w:style>
  <w:style w:type="paragraph" w:styleId="TOC7">
    <w:name w:val="toc 7"/>
    <w:basedOn w:val="Normal"/>
    <w:next w:val="Normal"/>
    <w:autoRedefine/>
    <w:semiHidden/>
    <w:pPr>
      <w:ind w:left="1320"/>
    </w:pPr>
  </w:style>
  <w:style w:type="paragraph" w:styleId="TOC8">
    <w:name w:val="toc 8"/>
    <w:basedOn w:val="Normal"/>
    <w:next w:val="Normal"/>
    <w:autoRedefine/>
    <w:semiHidden/>
    <w:pPr>
      <w:ind w:left="1540"/>
    </w:pPr>
  </w:style>
  <w:style w:type="paragraph" w:styleId="TOC9">
    <w:name w:val="toc 9"/>
    <w:basedOn w:val="Normal"/>
    <w:next w:val="Normal"/>
    <w:autoRedefine/>
    <w:semiHidden/>
    <w:pPr>
      <w:ind w:left="1760"/>
    </w:pPr>
  </w:style>
  <w:style w:type="paragraph" w:customStyle="1" w:styleId="NormalReport">
    <w:name w:val="Normal_Report"/>
    <w:basedOn w:val="Normal"/>
    <w:pPr>
      <w:spacing w:after="120"/>
    </w:pPr>
  </w:style>
  <w:style w:type="paragraph" w:customStyle="1" w:styleId="ListBulletReport">
    <w:name w:val="List Bullet Report"/>
    <w:basedOn w:val="ListBullet"/>
    <w:autoRedefine/>
    <w:pPr>
      <w:numPr>
        <w:numId w:val="42"/>
      </w:numPr>
      <w:spacing w:after="0" w:line="240" w:lineRule="auto"/>
    </w:pPr>
    <w:rPr>
      <w:sz w:val="21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PlainText">
    <w:name w:val="Plain Text"/>
    <w:basedOn w:val="Normal"/>
    <w:semiHidden/>
    <w:rPr>
      <w:rFonts w:ascii="Courier New" w:hAnsi="Courier New" w:cs="Courier New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onesce\Application%20Data\Microsoft\Templates\headcount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headcount_template</Template>
  <TotalTime>0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CENTER FOR EDUCATIONAL PERFORMANCE AND </vt:lpstr>
    </vt:vector>
  </TitlesOfParts>
  <Company>MDOE</Company>
  <LinksUpToDate>false</LinksUpToDate>
  <CharactersWithSpaces>1431</CharactersWithSpaces>
  <SharedDoc>false</SharedDoc>
  <HLinks>
    <vt:vector size="96" baseType="variant">
      <vt:variant>
        <vt:i4>3145740</vt:i4>
      </vt:variant>
      <vt:variant>
        <vt:i4>2911</vt:i4>
      </vt:variant>
      <vt:variant>
        <vt:i4>1025</vt:i4>
      </vt:variant>
      <vt:variant>
        <vt:i4>1</vt:i4>
      </vt:variant>
      <vt:variant>
        <vt:lpwstr>C:\Documents and Settings\CreedeJK\My Documents\My Pictures\CEPIBlueLogo.jpg</vt:lpwstr>
      </vt:variant>
      <vt:variant>
        <vt:lpwstr/>
      </vt:variant>
      <vt:variant>
        <vt:i4>3145740</vt:i4>
      </vt:variant>
      <vt:variant>
        <vt:i4>2914</vt:i4>
      </vt:variant>
      <vt:variant>
        <vt:i4>1026</vt:i4>
      </vt:variant>
      <vt:variant>
        <vt:i4>1</vt:i4>
      </vt:variant>
      <vt:variant>
        <vt:lpwstr>C:\Documents and Settings\CreedeJK\My Documents\My Pictures\CEPIBlueLogo.jpg</vt:lpwstr>
      </vt:variant>
      <vt:variant>
        <vt:lpwstr/>
      </vt:variant>
      <vt:variant>
        <vt:i4>3145740</vt:i4>
      </vt:variant>
      <vt:variant>
        <vt:i4>2917</vt:i4>
      </vt:variant>
      <vt:variant>
        <vt:i4>1027</vt:i4>
      </vt:variant>
      <vt:variant>
        <vt:i4>1</vt:i4>
      </vt:variant>
      <vt:variant>
        <vt:lpwstr>C:\Documents and Settings\CreedeJK\My Documents\My Pictures\CEPIBlueLogo.jpg</vt:lpwstr>
      </vt:variant>
      <vt:variant>
        <vt:lpwstr/>
      </vt:variant>
      <vt:variant>
        <vt:i4>3145740</vt:i4>
      </vt:variant>
      <vt:variant>
        <vt:i4>2920</vt:i4>
      </vt:variant>
      <vt:variant>
        <vt:i4>1028</vt:i4>
      </vt:variant>
      <vt:variant>
        <vt:i4>1</vt:i4>
      </vt:variant>
      <vt:variant>
        <vt:lpwstr>C:\Documents and Settings\CreedeJK\My Documents\My Pictures\CEPIBlueLogo.jpg</vt:lpwstr>
      </vt:variant>
      <vt:variant>
        <vt:lpwstr/>
      </vt:variant>
      <vt:variant>
        <vt:i4>3145740</vt:i4>
      </vt:variant>
      <vt:variant>
        <vt:i4>2923</vt:i4>
      </vt:variant>
      <vt:variant>
        <vt:i4>1029</vt:i4>
      </vt:variant>
      <vt:variant>
        <vt:i4>1</vt:i4>
      </vt:variant>
      <vt:variant>
        <vt:lpwstr>C:\Documents and Settings\CreedeJK\My Documents\My Pictures\CEPIBlueLogo.jpg</vt:lpwstr>
      </vt:variant>
      <vt:variant>
        <vt:lpwstr/>
      </vt:variant>
      <vt:variant>
        <vt:i4>3145740</vt:i4>
      </vt:variant>
      <vt:variant>
        <vt:i4>2926</vt:i4>
      </vt:variant>
      <vt:variant>
        <vt:i4>1030</vt:i4>
      </vt:variant>
      <vt:variant>
        <vt:i4>1</vt:i4>
      </vt:variant>
      <vt:variant>
        <vt:lpwstr>C:\Documents and Settings\CreedeJK\My Documents\My Pictures\CEPIBlueLogo.jpg</vt:lpwstr>
      </vt:variant>
      <vt:variant>
        <vt:lpwstr/>
      </vt:variant>
      <vt:variant>
        <vt:i4>3145740</vt:i4>
      </vt:variant>
      <vt:variant>
        <vt:i4>2929</vt:i4>
      </vt:variant>
      <vt:variant>
        <vt:i4>1031</vt:i4>
      </vt:variant>
      <vt:variant>
        <vt:i4>1</vt:i4>
      </vt:variant>
      <vt:variant>
        <vt:lpwstr>C:\Documents and Settings\CreedeJK\My Documents\My Pictures\CEPIBlueLogo.jpg</vt:lpwstr>
      </vt:variant>
      <vt:variant>
        <vt:lpwstr/>
      </vt:variant>
      <vt:variant>
        <vt:i4>3145740</vt:i4>
      </vt:variant>
      <vt:variant>
        <vt:i4>2932</vt:i4>
      </vt:variant>
      <vt:variant>
        <vt:i4>1032</vt:i4>
      </vt:variant>
      <vt:variant>
        <vt:i4>1</vt:i4>
      </vt:variant>
      <vt:variant>
        <vt:lpwstr>C:\Documents and Settings\CreedeJK\My Documents\My Pictures\CEPIBlueLogo.jpg</vt:lpwstr>
      </vt:variant>
      <vt:variant>
        <vt:lpwstr/>
      </vt:variant>
      <vt:variant>
        <vt:i4>3145740</vt:i4>
      </vt:variant>
      <vt:variant>
        <vt:i4>2935</vt:i4>
      </vt:variant>
      <vt:variant>
        <vt:i4>1033</vt:i4>
      </vt:variant>
      <vt:variant>
        <vt:i4>1</vt:i4>
      </vt:variant>
      <vt:variant>
        <vt:lpwstr>C:\Documents and Settings\CreedeJK\My Documents\My Pictures\CEPIBlueLogo.jpg</vt:lpwstr>
      </vt:variant>
      <vt:variant>
        <vt:lpwstr/>
      </vt:variant>
      <vt:variant>
        <vt:i4>3145740</vt:i4>
      </vt:variant>
      <vt:variant>
        <vt:i4>2938</vt:i4>
      </vt:variant>
      <vt:variant>
        <vt:i4>1034</vt:i4>
      </vt:variant>
      <vt:variant>
        <vt:i4>1</vt:i4>
      </vt:variant>
      <vt:variant>
        <vt:lpwstr>C:\Documents and Settings\CreedeJK\My Documents\My Pictures\CEPIBlueLogo.jpg</vt:lpwstr>
      </vt:variant>
      <vt:variant>
        <vt:lpwstr/>
      </vt:variant>
      <vt:variant>
        <vt:i4>3145740</vt:i4>
      </vt:variant>
      <vt:variant>
        <vt:i4>2941</vt:i4>
      </vt:variant>
      <vt:variant>
        <vt:i4>1035</vt:i4>
      </vt:variant>
      <vt:variant>
        <vt:i4>1</vt:i4>
      </vt:variant>
      <vt:variant>
        <vt:lpwstr>C:\Documents and Settings\CreedeJK\My Documents\My Pictures\CEPIBlueLogo.jpg</vt:lpwstr>
      </vt:variant>
      <vt:variant>
        <vt:lpwstr/>
      </vt:variant>
      <vt:variant>
        <vt:i4>3145740</vt:i4>
      </vt:variant>
      <vt:variant>
        <vt:i4>2944</vt:i4>
      </vt:variant>
      <vt:variant>
        <vt:i4>1036</vt:i4>
      </vt:variant>
      <vt:variant>
        <vt:i4>1</vt:i4>
      </vt:variant>
      <vt:variant>
        <vt:lpwstr>C:\Documents and Settings\CreedeJK\My Documents\My Pictures\CEPIBlueLogo.jpg</vt:lpwstr>
      </vt:variant>
      <vt:variant>
        <vt:lpwstr/>
      </vt:variant>
      <vt:variant>
        <vt:i4>3145740</vt:i4>
      </vt:variant>
      <vt:variant>
        <vt:i4>2947</vt:i4>
      </vt:variant>
      <vt:variant>
        <vt:i4>1037</vt:i4>
      </vt:variant>
      <vt:variant>
        <vt:i4>1</vt:i4>
      </vt:variant>
      <vt:variant>
        <vt:lpwstr>C:\Documents and Settings\CreedeJK\My Documents\My Pictures\CEPIBlueLogo.jpg</vt:lpwstr>
      </vt:variant>
      <vt:variant>
        <vt:lpwstr/>
      </vt:variant>
      <vt:variant>
        <vt:i4>3145740</vt:i4>
      </vt:variant>
      <vt:variant>
        <vt:i4>2950</vt:i4>
      </vt:variant>
      <vt:variant>
        <vt:i4>1038</vt:i4>
      </vt:variant>
      <vt:variant>
        <vt:i4>1</vt:i4>
      </vt:variant>
      <vt:variant>
        <vt:lpwstr>C:\Documents and Settings\CreedeJK\My Documents\My Pictures\CEPIBlueLogo.jpg</vt:lpwstr>
      </vt:variant>
      <vt:variant>
        <vt:lpwstr/>
      </vt:variant>
      <vt:variant>
        <vt:i4>3145740</vt:i4>
      </vt:variant>
      <vt:variant>
        <vt:i4>2953</vt:i4>
      </vt:variant>
      <vt:variant>
        <vt:i4>1039</vt:i4>
      </vt:variant>
      <vt:variant>
        <vt:i4>1</vt:i4>
      </vt:variant>
      <vt:variant>
        <vt:lpwstr>C:\Documents and Settings\CreedeJK\My Documents\My Pictures\CEPIBlueLogo.jpg</vt:lpwstr>
      </vt:variant>
      <vt:variant>
        <vt:lpwstr/>
      </vt:variant>
      <vt:variant>
        <vt:i4>3145740</vt:i4>
      </vt:variant>
      <vt:variant>
        <vt:i4>2956</vt:i4>
      </vt:variant>
      <vt:variant>
        <vt:i4>1040</vt:i4>
      </vt:variant>
      <vt:variant>
        <vt:i4>1</vt:i4>
      </vt:variant>
      <vt:variant>
        <vt:lpwstr>C:\Documents and Settings\CreedeJK\My Documents\My Pictures\CEPIBlueLogo.jpg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CENTER FOR EDUCATIONAL PERFORMANCE AND</dc:title>
  <dc:subject/>
  <dc:creator>Carol Jones</dc:creator>
  <cp:keywords/>
  <dc:description/>
  <cp:lastModifiedBy>Rose, Helena (CEPI)</cp:lastModifiedBy>
  <cp:revision>2</cp:revision>
  <cp:lastPrinted>2003-10-20T20:49:00Z</cp:lastPrinted>
  <dcterms:created xsi:type="dcterms:W3CDTF">2016-11-14T16:09:00Z</dcterms:created>
  <dcterms:modified xsi:type="dcterms:W3CDTF">2016-11-14T16:09:00Z</dcterms:modified>
</cp:coreProperties>
</file>