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3FD5A" w14:textId="77777777" w:rsidR="00896653" w:rsidRPr="00DB2054" w:rsidRDefault="00896653" w:rsidP="00896653">
      <w:pPr>
        <w:pStyle w:val="ADANote"/>
      </w:pPr>
      <w:r w:rsidRPr="00DB2054">
        <w:drawing>
          <wp:inline distT="0" distB="0" distL="0" distR="0" wp14:anchorId="051B216B" wp14:editId="7CDDB06D">
            <wp:extent cx="522586" cy="321017"/>
            <wp:effectExtent l="0" t="0" r="0" b="3175"/>
            <wp:docPr id="1" name="Picture 1"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8"/>
                    <a:stretch>
                      <a:fillRect/>
                    </a:stretch>
                  </pic:blipFill>
                  <pic:spPr>
                    <a:xfrm>
                      <a:off x="0" y="0"/>
                      <a:ext cx="528678" cy="324759"/>
                    </a:xfrm>
                    <a:prstGeom prst="rect">
                      <a:avLst/>
                    </a:prstGeom>
                  </pic:spPr>
                </pic:pic>
              </a:graphicData>
            </a:graphic>
          </wp:inline>
        </w:drawing>
      </w:r>
      <w:r w:rsidRPr="00DB2054">
        <w:t xml:space="preserve"> </w:t>
      </w:r>
      <w:r w:rsidRPr="006434F7">
        <w:rPr>
          <w:b/>
          <w:bCs/>
          <w:color w:val="385623" w:themeColor="accent6" w:themeShade="80"/>
        </w:rPr>
        <w:t>Only use arrow down/up keys to navigate. Do not use tab key.</w:t>
      </w:r>
    </w:p>
    <w:p w14:paraId="1EED1729" w14:textId="714E8AF4" w:rsidR="00E47162" w:rsidRPr="00C53650" w:rsidRDefault="006C0B98" w:rsidP="00C53650">
      <w:pPr>
        <w:pStyle w:val="FormTitle14ptBld"/>
        <w:rPr>
          <w:rStyle w:val="Strong"/>
        </w:rPr>
      </w:pPr>
      <w:r>
        <w:rPr>
          <w:rStyle w:val="Strong"/>
        </w:rPr>
        <w:t>dch-3877</w:t>
      </w:r>
      <w:r w:rsidR="003E6014">
        <w:rPr>
          <w:rStyle w:val="Strong"/>
        </w:rPr>
        <w:t xml:space="preserve">, </w:t>
      </w:r>
      <w:r w:rsidRPr="00C53650">
        <w:rPr>
          <w:rStyle w:val="Strong"/>
        </w:rPr>
        <w:t>PREADMISSION SCREENING (PAS)/</w:t>
      </w:r>
      <w:r w:rsidR="00A449F7">
        <w:rPr>
          <w:rStyle w:val="Strong"/>
        </w:rPr>
        <w:t xml:space="preserve"> </w:t>
      </w:r>
      <w:r w:rsidRPr="00C53650">
        <w:rPr>
          <w:rStyle w:val="Strong"/>
        </w:rPr>
        <w:t>ANNUAL RESIDENT REVIEW (ARR)</w:t>
      </w:r>
    </w:p>
    <w:p w14:paraId="6E4617A4" w14:textId="22E07117" w:rsidR="006C0B98" w:rsidRPr="00C53650" w:rsidRDefault="006C0B98" w:rsidP="00C53650">
      <w:pPr>
        <w:pStyle w:val="FormTitle14ptBld"/>
        <w:rPr>
          <w:rStyle w:val="Strong"/>
        </w:rPr>
      </w:pPr>
      <w:r w:rsidRPr="00C53650">
        <w:rPr>
          <w:rStyle w:val="Strong"/>
        </w:rPr>
        <w:t>(Mental Illness/</w:t>
      </w:r>
      <w:r w:rsidR="00A449F7">
        <w:rPr>
          <w:rStyle w:val="Strong"/>
        </w:rPr>
        <w:t xml:space="preserve"> </w:t>
      </w:r>
      <w:r w:rsidRPr="00C53650">
        <w:rPr>
          <w:rStyle w:val="Strong"/>
        </w:rPr>
        <w:t>Intellectual Developmental Disability/</w:t>
      </w:r>
      <w:r w:rsidR="00A449F7">
        <w:rPr>
          <w:rStyle w:val="Strong"/>
        </w:rPr>
        <w:t xml:space="preserve"> </w:t>
      </w:r>
      <w:r w:rsidR="00A449F7">
        <w:rPr>
          <w:rStyle w:val="Strong"/>
        </w:rPr>
        <w:br/>
      </w:r>
      <w:r w:rsidRPr="00C53650">
        <w:rPr>
          <w:rStyle w:val="Strong"/>
        </w:rPr>
        <w:t>Related Conditions Identification)</w:t>
      </w:r>
    </w:p>
    <w:p w14:paraId="089E4DC0" w14:textId="353A1179" w:rsidR="00BC67AB" w:rsidRDefault="00BC67AB" w:rsidP="002673AA">
      <w:pPr>
        <w:pStyle w:val="FormTitle13pt"/>
      </w:pPr>
      <w:r>
        <w:t>Michigan Department of Health and Human Services</w:t>
      </w:r>
    </w:p>
    <w:p w14:paraId="0FBD1AF0" w14:textId="67D781AD" w:rsidR="006C0B98" w:rsidRPr="006C0B98" w:rsidRDefault="006C0B98" w:rsidP="002673AA">
      <w:pPr>
        <w:pStyle w:val="FormTitle13pt"/>
        <w:rPr>
          <w:rStyle w:val="Strong"/>
        </w:rPr>
      </w:pPr>
      <w:r w:rsidRPr="006C0B98">
        <w:rPr>
          <w:rStyle w:val="Strong"/>
        </w:rPr>
        <w:t>Level I Screening</w:t>
      </w:r>
    </w:p>
    <w:p w14:paraId="2B270EB1" w14:textId="0BE7877F" w:rsidR="00F973ED" w:rsidRDefault="00F973ED" w:rsidP="002673AA">
      <w:pPr>
        <w:pStyle w:val="FormTitle12pt"/>
        <w:spacing w:after="240"/>
      </w:pPr>
      <w:r>
        <w:t>(Rev</w:t>
      </w:r>
      <w:r w:rsidR="003E6014">
        <w:t xml:space="preserve">ised </w:t>
      </w:r>
      <w:r w:rsidR="0057004E">
        <w:t>8</w:t>
      </w:r>
      <w:r>
        <w:t>-</w:t>
      </w:r>
      <w:r w:rsidR="006C0B98">
        <w:t>2</w:t>
      </w:r>
      <w:r w:rsidR="00C53650">
        <w:t>5</w:t>
      </w:r>
      <w:r>
        <w:t>)</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E7E6D" w14:paraId="4F0ADA8C" w14:textId="77777777" w:rsidTr="00C57D24">
        <w:trPr>
          <w:trHeight w:hRule="exact" w:val="48"/>
        </w:trPr>
        <w:tc>
          <w:tcPr>
            <w:tcW w:w="11366" w:type="dxa"/>
          </w:tcPr>
          <w:p w14:paraId="26C78375" w14:textId="77777777" w:rsidR="003E7E6D" w:rsidRDefault="003E7E6D" w:rsidP="00C57D24">
            <w:pPr>
              <w:pStyle w:val="LetterText12pt"/>
            </w:pPr>
          </w:p>
        </w:tc>
      </w:tr>
    </w:tbl>
    <w:p w14:paraId="3A52DABF" w14:textId="77777777" w:rsidR="003E7E6D" w:rsidRDefault="003E7E6D" w:rsidP="006C0B98">
      <w:pPr>
        <w:pStyle w:val="SectionHeading"/>
        <w:rPr>
          <w:rStyle w:val="Strong"/>
        </w:rPr>
        <w:sectPr w:rsidR="003E7E6D" w:rsidSect="00134832">
          <w:headerReference w:type="even" r:id="rId9"/>
          <w:headerReference w:type="default" r:id="rId10"/>
          <w:footerReference w:type="even" r:id="rId11"/>
          <w:footerReference w:type="default" r:id="rId12"/>
          <w:headerReference w:type="first" r:id="rId13"/>
          <w:footerReference w:type="first" r:id="rId14"/>
          <w:pgSz w:w="12240" w:h="15840"/>
          <w:pgMar w:top="432" w:right="432" w:bottom="432" w:left="432" w:header="0" w:footer="432" w:gutter="0"/>
          <w:cols w:space="720"/>
          <w:formProt w:val="0"/>
          <w:docGrid w:linePitch="360"/>
        </w:sectPr>
      </w:pPr>
      <w:r>
        <w:rPr>
          <w:rStyle w:val="Strong"/>
        </w:rPr>
        <w:t>section 1 – level i screening</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6C0B98" w:rsidRPr="003E7E6D" w14:paraId="71B575C4" w14:textId="77777777" w:rsidTr="00F7445C">
        <w:trPr>
          <w:trHeight w:hRule="exact" w:val="360"/>
        </w:trPr>
        <w:tc>
          <w:tcPr>
            <w:tcW w:w="11366" w:type="dxa"/>
            <w:vAlign w:val="center"/>
          </w:tcPr>
          <w:p w14:paraId="502D3775" w14:textId="4BB0F98D" w:rsidR="006C0B98" w:rsidRPr="003E7E6D" w:rsidRDefault="00F7445C" w:rsidP="003E7E6D">
            <w:pPr>
              <w:pStyle w:val="LetterText12pt"/>
              <w:tabs>
                <w:tab w:val="left" w:pos="1900"/>
                <w:tab w:val="left" w:pos="3610"/>
                <w:tab w:val="left" w:pos="7120"/>
              </w:tabs>
              <w:rPr>
                <w:rStyle w:val="Strong"/>
              </w:rPr>
            </w:pPr>
            <w:r w:rsidRPr="00F7445C">
              <w:rPr>
                <w:rFonts w:ascii="Courier New" w:hAnsi="Courier New" w:cs="Courier New"/>
                <w:b/>
                <w:bCs/>
                <w:sz w:val="2"/>
                <w:szCs w:val="2"/>
              </w:rPr>
              <w:fldChar w:fldCharType="begin">
                <w:ffData>
                  <w:name w:val="Text12"/>
                  <w:enabled/>
                  <w:calcOnExit w:val="0"/>
                  <w:textInput>
                    <w:maxLength w:val="1"/>
                  </w:textInput>
                </w:ffData>
              </w:fldChar>
            </w:r>
            <w:r w:rsidRPr="00F7445C">
              <w:rPr>
                <w:rFonts w:ascii="Courier New" w:hAnsi="Courier New" w:cs="Courier New"/>
                <w:b/>
                <w:bCs/>
                <w:sz w:val="2"/>
                <w:szCs w:val="2"/>
              </w:rPr>
              <w:instrText xml:space="preserve"> FORMTEXT </w:instrText>
            </w:r>
            <w:r w:rsidRPr="00F7445C">
              <w:rPr>
                <w:rFonts w:ascii="Courier New" w:hAnsi="Courier New" w:cs="Courier New"/>
                <w:b/>
                <w:bCs/>
                <w:sz w:val="2"/>
                <w:szCs w:val="2"/>
              </w:rPr>
            </w:r>
            <w:r w:rsidRPr="00F7445C">
              <w:rPr>
                <w:rFonts w:ascii="Courier New" w:hAnsi="Courier New" w:cs="Courier New"/>
                <w:b/>
                <w:bCs/>
                <w:sz w:val="2"/>
                <w:szCs w:val="2"/>
              </w:rPr>
              <w:fldChar w:fldCharType="separate"/>
            </w:r>
            <w:r w:rsidRPr="00F7445C">
              <w:rPr>
                <w:rFonts w:ascii="Courier New" w:hAnsi="Courier New" w:cs="Courier New"/>
                <w:b/>
                <w:bCs/>
                <w:noProof/>
                <w:sz w:val="2"/>
                <w:szCs w:val="2"/>
              </w:rPr>
              <w:t> </w:t>
            </w:r>
            <w:r w:rsidRPr="00F7445C">
              <w:rPr>
                <w:rFonts w:ascii="Courier New" w:hAnsi="Courier New" w:cs="Courier New"/>
                <w:b/>
                <w:bCs/>
                <w:sz w:val="2"/>
                <w:szCs w:val="2"/>
              </w:rPr>
              <w:fldChar w:fldCharType="end"/>
            </w:r>
            <w:r w:rsidR="007B4CFD">
              <w:rPr>
                <w:rStyle w:val="Strong"/>
              </w:rPr>
              <w:fldChar w:fldCharType="begin">
                <w:ffData>
                  <w:name w:val="Check1"/>
                  <w:enabled/>
                  <w:calcOnExit/>
                  <w:statusText w:type="text" w:val="Select if this is Preadmission Screening (PAS)"/>
                  <w:checkBox>
                    <w:sizeAuto/>
                    <w:default w:val="0"/>
                  </w:checkBox>
                </w:ffData>
              </w:fldChar>
            </w:r>
            <w:bookmarkStart w:id="0" w:name="Check1"/>
            <w:r w:rsidR="007B4CFD">
              <w:rPr>
                <w:rStyle w:val="Strong"/>
              </w:rPr>
              <w:instrText xml:space="preserve"> FORMCHECKBOX </w:instrText>
            </w:r>
            <w:r w:rsidR="007B4CFD">
              <w:rPr>
                <w:rStyle w:val="Strong"/>
              </w:rPr>
            </w:r>
            <w:r w:rsidR="007B4CFD">
              <w:rPr>
                <w:rStyle w:val="Strong"/>
              </w:rPr>
              <w:fldChar w:fldCharType="separate"/>
            </w:r>
            <w:r w:rsidR="007B4CFD">
              <w:rPr>
                <w:rStyle w:val="Strong"/>
              </w:rPr>
              <w:fldChar w:fldCharType="end"/>
            </w:r>
            <w:bookmarkEnd w:id="0"/>
            <w:r w:rsidR="006C0B98" w:rsidRPr="003E7E6D">
              <w:rPr>
                <w:rStyle w:val="Strong"/>
              </w:rPr>
              <w:t xml:space="preserve"> PAS</w:t>
            </w:r>
            <w:r w:rsidR="003E7E6D" w:rsidRPr="003E7E6D">
              <w:rPr>
                <w:rStyle w:val="Strong"/>
              </w:rPr>
              <w:tab/>
            </w:r>
            <w:r w:rsidR="007B4CFD">
              <w:rPr>
                <w:rStyle w:val="Strong"/>
              </w:rPr>
              <w:fldChar w:fldCharType="begin">
                <w:ffData>
                  <w:name w:val=""/>
                  <w:enabled/>
                  <w:calcOnExit w:val="0"/>
                  <w:statusText w:type="text" w:val="Select if this is Annual Resident Review (ARR) "/>
                  <w:checkBox>
                    <w:sizeAuto/>
                    <w:default w:val="0"/>
                  </w:checkBox>
                </w:ffData>
              </w:fldChar>
            </w:r>
            <w:r w:rsidR="007B4CFD">
              <w:rPr>
                <w:rStyle w:val="Strong"/>
              </w:rPr>
              <w:instrText xml:space="preserve"> FORMCHECKBOX </w:instrText>
            </w:r>
            <w:r w:rsidR="007B4CFD">
              <w:rPr>
                <w:rStyle w:val="Strong"/>
              </w:rPr>
            </w:r>
            <w:r w:rsidR="007B4CFD">
              <w:rPr>
                <w:rStyle w:val="Strong"/>
              </w:rPr>
              <w:fldChar w:fldCharType="separate"/>
            </w:r>
            <w:r w:rsidR="007B4CFD">
              <w:rPr>
                <w:rStyle w:val="Strong"/>
              </w:rPr>
              <w:fldChar w:fldCharType="end"/>
            </w:r>
            <w:r w:rsidR="003E7E6D" w:rsidRPr="003E7E6D">
              <w:rPr>
                <w:rStyle w:val="Strong"/>
              </w:rPr>
              <w:t xml:space="preserve"> ARR</w:t>
            </w:r>
            <w:r w:rsidR="003E7E6D" w:rsidRPr="003E7E6D">
              <w:rPr>
                <w:rStyle w:val="Strong"/>
              </w:rPr>
              <w:tab/>
            </w:r>
            <w:r w:rsidR="007B4CFD">
              <w:rPr>
                <w:rStyle w:val="Strong"/>
              </w:rPr>
              <w:fldChar w:fldCharType="begin">
                <w:ffData>
                  <w:name w:val=""/>
                  <w:enabled/>
                  <w:calcOnExit w:val="0"/>
                  <w:statusText w:type="text" w:val="Select if this is a Change in Condition"/>
                  <w:checkBox>
                    <w:sizeAuto/>
                    <w:default w:val="0"/>
                  </w:checkBox>
                </w:ffData>
              </w:fldChar>
            </w:r>
            <w:r w:rsidR="007B4CFD">
              <w:rPr>
                <w:rStyle w:val="Strong"/>
              </w:rPr>
              <w:instrText xml:space="preserve"> FORMCHECKBOX </w:instrText>
            </w:r>
            <w:r w:rsidR="007B4CFD">
              <w:rPr>
                <w:rStyle w:val="Strong"/>
              </w:rPr>
            </w:r>
            <w:r w:rsidR="007B4CFD">
              <w:rPr>
                <w:rStyle w:val="Strong"/>
              </w:rPr>
              <w:fldChar w:fldCharType="separate"/>
            </w:r>
            <w:r w:rsidR="007B4CFD">
              <w:rPr>
                <w:rStyle w:val="Strong"/>
              </w:rPr>
              <w:fldChar w:fldCharType="end"/>
            </w:r>
            <w:r w:rsidR="003E7E6D" w:rsidRPr="003E7E6D">
              <w:rPr>
                <w:rStyle w:val="Strong"/>
              </w:rPr>
              <w:t xml:space="preserve"> Change in Condition</w:t>
            </w:r>
            <w:r w:rsidR="003E7E6D" w:rsidRPr="003E7E6D">
              <w:rPr>
                <w:rStyle w:val="Strong"/>
              </w:rPr>
              <w:tab/>
            </w:r>
            <w:r w:rsidR="007B4CFD">
              <w:rPr>
                <w:rStyle w:val="Strong"/>
              </w:rPr>
              <w:fldChar w:fldCharType="begin">
                <w:ffData>
                  <w:name w:val=""/>
                  <w:enabled/>
                  <w:calcOnExit w:val="0"/>
                  <w:statusText w:type="text" w:val="Select if this is Hospital Exempted Discharge"/>
                  <w:checkBox>
                    <w:sizeAuto/>
                    <w:default w:val="0"/>
                  </w:checkBox>
                </w:ffData>
              </w:fldChar>
            </w:r>
            <w:r w:rsidR="007B4CFD">
              <w:rPr>
                <w:rStyle w:val="Strong"/>
              </w:rPr>
              <w:instrText xml:space="preserve"> FORMCHECKBOX </w:instrText>
            </w:r>
            <w:r w:rsidR="007B4CFD">
              <w:rPr>
                <w:rStyle w:val="Strong"/>
              </w:rPr>
            </w:r>
            <w:r w:rsidR="007B4CFD">
              <w:rPr>
                <w:rStyle w:val="Strong"/>
              </w:rPr>
              <w:fldChar w:fldCharType="separate"/>
            </w:r>
            <w:r w:rsidR="007B4CFD">
              <w:rPr>
                <w:rStyle w:val="Strong"/>
              </w:rPr>
              <w:fldChar w:fldCharType="end"/>
            </w:r>
            <w:r w:rsidR="003E7E6D" w:rsidRPr="003E7E6D">
              <w:rPr>
                <w:rStyle w:val="Strong"/>
              </w:rPr>
              <w:t xml:space="preserve"> Hospital Exempted Discharge</w:t>
            </w:r>
          </w:p>
        </w:tc>
      </w:tr>
    </w:tbl>
    <w:p w14:paraId="179EB412" w14:textId="77777777" w:rsidR="003E7E6D" w:rsidRDefault="003E7E6D" w:rsidP="00F7445C">
      <w:pPr>
        <w:pStyle w:val="LineSpacer"/>
        <w:sectPr w:rsidR="003E7E6D" w:rsidSect="003E7E6D">
          <w:type w:val="continuous"/>
          <w:pgSz w:w="12240" w:h="15840"/>
          <w:pgMar w:top="432" w:right="432" w:bottom="432" w:left="432" w:header="0" w:footer="432" w:gutter="0"/>
          <w:cols w:space="720"/>
          <w:docGrid w:linePitch="360"/>
        </w:sectPr>
      </w:pPr>
    </w:p>
    <w:p w14:paraId="73926E69" w14:textId="77777777" w:rsidR="003E7E6D" w:rsidRDefault="003E7E6D" w:rsidP="003E7E6D">
      <w:pPr>
        <w:pStyle w:val="SectionHeading"/>
        <w:rPr>
          <w:b/>
          <w:bCs/>
        </w:rPr>
        <w:sectPr w:rsidR="003E7E6D" w:rsidSect="003E7E6D">
          <w:type w:val="continuous"/>
          <w:pgSz w:w="12240" w:h="15840"/>
          <w:pgMar w:top="432" w:right="432" w:bottom="432" w:left="432" w:header="0" w:footer="432" w:gutter="0"/>
          <w:cols w:space="720"/>
          <w:formProt w:val="0"/>
          <w:docGrid w:linePitch="360"/>
        </w:sectPr>
      </w:pPr>
      <w:r>
        <w:rPr>
          <w:rStyle w:val="Strong"/>
        </w:rPr>
        <w:t xml:space="preserve">section 2 – </w:t>
      </w:r>
      <w:r w:rsidRPr="002A2920">
        <w:rPr>
          <w:b/>
          <w:bCs/>
        </w:rPr>
        <w:t>Patient, Legal Representative and Agency Information</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976"/>
        <w:gridCol w:w="2702"/>
      </w:tblGrid>
      <w:tr w:rsidR="003E7E6D" w14:paraId="47789846" w14:textId="77777777" w:rsidTr="0059747F">
        <w:trPr>
          <w:trHeight w:hRule="exact" w:val="675"/>
        </w:trPr>
        <w:tc>
          <w:tcPr>
            <w:tcW w:w="5688" w:type="dxa"/>
          </w:tcPr>
          <w:p w14:paraId="5B5A9A59" w14:textId="4DD59CE5" w:rsidR="003E7E6D" w:rsidRPr="00F40CD5" w:rsidRDefault="003E7E6D" w:rsidP="00C57D24">
            <w:pPr>
              <w:pStyle w:val="LetterText12pt"/>
            </w:pPr>
            <w:r w:rsidRPr="003E7E6D">
              <w:t>Patient Name (First, MI, Last)</w:t>
            </w:r>
          </w:p>
          <w:p w14:paraId="3DE03C2C" w14:textId="144C3F28" w:rsidR="003E7E6D" w:rsidRDefault="00F7445C" w:rsidP="00C57D24">
            <w:pPr>
              <w:pStyle w:val="UserInput12pt"/>
            </w:pPr>
            <w:r w:rsidRPr="00F7445C">
              <w:rPr>
                <w:rFonts w:cs="Courier New"/>
                <w:b/>
                <w:bCs/>
                <w:sz w:val="2"/>
                <w:szCs w:val="2"/>
              </w:rPr>
              <w:fldChar w:fldCharType="begin">
                <w:ffData>
                  <w:name w:val="Text12"/>
                  <w:enabled/>
                  <w:calcOnExit w:val="0"/>
                  <w:textInput>
                    <w:maxLength w:val="1"/>
                  </w:textInput>
                </w:ffData>
              </w:fldChar>
            </w:r>
            <w:r w:rsidRPr="00F7445C">
              <w:rPr>
                <w:rFonts w:cs="Courier New"/>
                <w:b/>
                <w:bCs/>
                <w:sz w:val="2"/>
                <w:szCs w:val="2"/>
              </w:rPr>
              <w:instrText xml:space="preserve"> FORMTEXT </w:instrText>
            </w:r>
            <w:r w:rsidRPr="00F7445C">
              <w:rPr>
                <w:rFonts w:cs="Courier New"/>
                <w:b/>
                <w:bCs/>
                <w:sz w:val="2"/>
                <w:szCs w:val="2"/>
              </w:rPr>
            </w:r>
            <w:r w:rsidRPr="00F7445C">
              <w:rPr>
                <w:rFonts w:cs="Courier New"/>
                <w:b/>
                <w:bCs/>
                <w:sz w:val="2"/>
                <w:szCs w:val="2"/>
              </w:rPr>
              <w:fldChar w:fldCharType="separate"/>
            </w:r>
            <w:r w:rsidRPr="00F7445C">
              <w:rPr>
                <w:rFonts w:cs="Courier New"/>
                <w:b/>
                <w:bCs/>
                <w:noProof/>
                <w:sz w:val="2"/>
                <w:szCs w:val="2"/>
              </w:rPr>
              <w:t> </w:t>
            </w:r>
            <w:r w:rsidRPr="00F7445C">
              <w:rPr>
                <w:rFonts w:cs="Courier New"/>
                <w:b/>
                <w:bCs/>
                <w:sz w:val="2"/>
                <w:szCs w:val="2"/>
              </w:rPr>
              <w:fldChar w:fldCharType="end"/>
            </w:r>
            <w:r>
              <w:rPr>
                <w:rStyle w:val="Strong"/>
              </w:rPr>
              <w:fldChar w:fldCharType="begin">
                <w:ffData>
                  <w:name w:val=""/>
                  <w:enabled/>
                  <w:calcOnExit w:val="0"/>
                  <w:statusText w:type="text" w:val="Enter the Patient's First Name, Middle Initial and Last Name"/>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976" w:type="dxa"/>
          </w:tcPr>
          <w:p w14:paraId="5E7136C7" w14:textId="19506404" w:rsidR="003E7E6D" w:rsidRPr="00F40CD5" w:rsidRDefault="003E7E6D" w:rsidP="00C57D24">
            <w:pPr>
              <w:pStyle w:val="LetterText12pt"/>
            </w:pPr>
            <w:r w:rsidRPr="003E7E6D">
              <w:t>Date of Birth (MM/DD/YY)</w:t>
            </w:r>
          </w:p>
          <w:p w14:paraId="384F657B" w14:textId="2C3E9C19" w:rsidR="003E7E6D" w:rsidRDefault="00F7445C" w:rsidP="00C57D24">
            <w:pPr>
              <w:pStyle w:val="UserInput12pt"/>
            </w:pPr>
            <w:r>
              <w:rPr>
                <w:rStyle w:val="Strong"/>
              </w:rPr>
              <w:fldChar w:fldCharType="begin">
                <w:ffData>
                  <w:name w:val="Text4"/>
                  <w:enabled/>
                  <w:calcOnExit w:val="0"/>
                  <w:statusText w:type="text" w:val="Enter the Patient's Date of Birth using 2 digit for month, date and year"/>
                  <w:textInput>
                    <w:maxLength w:val="18"/>
                  </w:textInput>
                </w:ffData>
              </w:fldChar>
            </w:r>
            <w:bookmarkStart w:id="1" w:name="Text4"/>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1"/>
          </w:p>
        </w:tc>
        <w:tc>
          <w:tcPr>
            <w:tcW w:w="2702" w:type="dxa"/>
          </w:tcPr>
          <w:p w14:paraId="58F4FCD1" w14:textId="55064F7E" w:rsidR="003E7E6D" w:rsidRPr="00F40CD5" w:rsidRDefault="003E7E6D" w:rsidP="00F636EC">
            <w:pPr>
              <w:pStyle w:val="LetterText12pt"/>
            </w:pPr>
            <w:r w:rsidRPr="002A2920">
              <w:t>Gender</w:t>
            </w:r>
          </w:p>
          <w:p w14:paraId="4993D5A9" w14:textId="6B05C021" w:rsidR="003E7E6D" w:rsidRPr="00F636EC" w:rsidRDefault="007B4CFD" w:rsidP="00F636EC">
            <w:pPr>
              <w:pStyle w:val="LetterText12pt"/>
              <w:tabs>
                <w:tab w:val="left" w:pos="1240"/>
              </w:tabs>
            </w:pPr>
            <w:r>
              <w:rPr>
                <w:rStyle w:val="Strong"/>
              </w:rPr>
              <w:fldChar w:fldCharType="begin">
                <w:ffData>
                  <w:name w:val=""/>
                  <w:enabled/>
                  <w:calcOnExit w:val="0"/>
                  <w:statusText w:type="text" w:val="Enter Patient's gender if Male"/>
                  <w:checkBox>
                    <w:sizeAuto/>
                    <w:default w:val="0"/>
                  </w:checkBox>
                </w:ffData>
              </w:fldChar>
            </w:r>
            <w:r>
              <w:rPr>
                <w:rStyle w:val="Strong"/>
              </w:rPr>
              <w:instrText xml:space="preserve"> FORMCHECKBOX </w:instrText>
            </w:r>
            <w:r>
              <w:rPr>
                <w:rStyle w:val="Strong"/>
              </w:rPr>
            </w:r>
            <w:r>
              <w:rPr>
                <w:rStyle w:val="Strong"/>
              </w:rPr>
              <w:fldChar w:fldCharType="separate"/>
            </w:r>
            <w:r>
              <w:rPr>
                <w:rStyle w:val="Strong"/>
              </w:rPr>
              <w:fldChar w:fldCharType="end"/>
            </w:r>
            <w:r w:rsidR="003E7E6D" w:rsidRPr="00F636EC">
              <w:rPr>
                <w:rStyle w:val="Strong"/>
                <w:b w:val="0"/>
                <w:bCs w:val="0"/>
              </w:rPr>
              <w:t xml:space="preserve"> </w:t>
            </w:r>
            <w:r w:rsidR="00F636EC">
              <w:rPr>
                <w:rStyle w:val="Strong"/>
                <w:b w:val="0"/>
                <w:bCs w:val="0"/>
              </w:rPr>
              <w:t>Male</w:t>
            </w:r>
            <w:r w:rsidR="00F636EC">
              <w:rPr>
                <w:rStyle w:val="Strong"/>
                <w:b w:val="0"/>
                <w:bCs w:val="0"/>
              </w:rPr>
              <w:tab/>
            </w:r>
            <w:r>
              <w:rPr>
                <w:rStyle w:val="Strong"/>
              </w:rPr>
              <w:fldChar w:fldCharType="begin">
                <w:ffData>
                  <w:name w:val=""/>
                  <w:enabled/>
                  <w:calcOnExit w:val="0"/>
                  <w:statusText w:type="text" w:val="Enter Patient's gender if Female"/>
                  <w:checkBox>
                    <w:sizeAuto/>
                    <w:default w:val="0"/>
                  </w:checkBox>
                </w:ffData>
              </w:fldChar>
            </w:r>
            <w:r>
              <w:rPr>
                <w:rStyle w:val="Strong"/>
              </w:rPr>
              <w:instrText xml:space="preserve"> FORMCHECKBOX </w:instrText>
            </w:r>
            <w:r>
              <w:rPr>
                <w:rStyle w:val="Strong"/>
              </w:rPr>
            </w:r>
            <w:r>
              <w:rPr>
                <w:rStyle w:val="Strong"/>
              </w:rPr>
              <w:fldChar w:fldCharType="separate"/>
            </w:r>
            <w:r>
              <w:rPr>
                <w:rStyle w:val="Strong"/>
              </w:rPr>
              <w:fldChar w:fldCharType="end"/>
            </w:r>
            <w:r w:rsidR="00F636EC">
              <w:rPr>
                <w:rStyle w:val="Strong"/>
                <w:b w:val="0"/>
                <w:bCs w:val="0"/>
              </w:rPr>
              <w:t xml:space="preserve"> Female</w:t>
            </w:r>
          </w:p>
        </w:tc>
      </w:tr>
    </w:tbl>
    <w:p w14:paraId="5BCB5886" w14:textId="77777777" w:rsidR="00F636EC" w:rsidRDefault="00F636EC"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F636EC" w:rsidRPr="00F40CD5" w14:paraId="26814723" w14:textId="77777777" w:rsidTr="00F7445C">
        <w:trPr>
          <w:trHeight w:hRule="exact" w:val="624"/>
        </w:trPr>
        <w:tc>
          <w:tcPr>
            <w:tcW w:w="5688" w:type="dxa"/>
          </w:tcPr>
          <w:p w14:paraId="230FE58C" w14:textId="57872FDF" w:rsidR="00F636EC" w:rsidRPr="00F40CD5" w:rsidRDefault="00F636EC" w:rsidP="00C57D24">
            <w:pPr>
              <w:pStyle w:val="LetterText12pt"/>
            </w:pPr>
            <w:r w:rsidRPr="002A2920">
              <w:t xml:space="preserve">Address (number, street, </w:t>
            </w:r>
            <w:r w:rsidR="00B930CF" w:rsidRPr="002A2920">
              <w:t>apt.,</w:t>
            </w:r>
            <w:r w:rsidRPr="002A2920">
              <w:t xml:space="preserve"> or lot #)</w:t>
            </w:r>
          </w:p>
          <w:p w14:paraId="33E5EFAC" w14:textId="1B502424" w:rsidR="00F636EC" w:rsidRPr="00F40CD5" w:rsidRDefault="0059747F" w:rsidP="00C57D24">
            <w:pPr>
              <w:pStyle w:val="UserInput12pt"/>
            </w:pPr>
            <w:r>
              <w:rPr>
                <w:rStyle w:val="Strong"/>
              </w:rPr>
              <w:fldChar w:fldCharType="begin">
                <w:ffData>
                  <w:name w:val=""/>
                  <w:enabled/>
                  <w:calcOnExit w:val="0"/>
                  <w:statusText w:type="text" w:val="Enter the Patient's Address "/>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96" w:type="dxa"/>
          </w:tcPr>
          <w:p w14:paraId="17285BB9" w14:textId="77777777" w:rsidR="00F636EC" w:rsidRPr="00F40CD5" w:rsidRDefault="00F636EC" w:rsidP="00C57D24">
            <w:pPr>
              <w:pStyle w:val="LetterText12pt"/>
            </w:pPr>
            <w:r>
              <w:t>City</w:t>
            </w:r>
          </w:p>
          <w:p w14:paraId="02539191" w14:textId="6E7BF668" w:rsidR="00F636EC" w:rsidRPr="00F40CD5" w:rsidRDefault="0059747F" w:rsidP="00C57D24">
            <w:pPr>
              <w:pStyle w:val="UserInput12pt"/>
            </w:pPr>
            <w:r>
              <w:rPr>
                <w:rStyle w:val="Strong"/>
              </w:rPr>
              <w:fldChar w:fldCharType="begin">
                <w:ffData>
                  <w:name w:val=""/>
                  <w:enabled/>
                  <w:calcOnExit w:val="0"/>
                  <w:statusText w:type="text" w:val="Enter Patient's City Name"/>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960" w:type="dxa"/>
          </w:tcPr>
          <w:p w14:paraId="5B04147B" w14:textId="77777777" w:rsidR="00F636EC" w:rsidRPr="00F40CD5" w:rsidRDefault="00F636EC" w:rsidP="00C57D24">
            <w:pPr>
              <w:pStyle w:val="LetterText12pt"/>
            </w:pPr>
            <w:r>
              <w:t>State</w:t>
            </w:r>
          </w:p>
          <w:p w14:paraId="4692A45A" w14:textId="0B3AFA5A" w:rsidR="00F636EC" w:rsidRPr="00F40CD5" w:rsidRDefault="0059747F" w:rsidP="00C57D24">
            <w:pPr>
              <w:pStyle w:val="UserInput12pt"/>
            </w:pPr>
            <w:r>
              <w:rPr>
                <w:rStyle w:val="Strong"/>
              </w:rPr>
              <w:fldChar w:fldCharType="begin">
                <w:ffData>
                  <w:name w:val=""/>
                  <w:enabled/>
                  <w:calcOnExit w:val="0"/>
                  <w:statusText w:type="text" w:val="Enter Patient's State Name using 2 letter abbreviation"/>
                  <w:textInput>
                    <w:maxLength w:val="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rPr>
              <w:fldChar w:fldCharType="end"/>
            </w:r>
          </w:p>
        </w:tc>
        <w:tc>
          <w:tcPr>
            <w:tcW w:w="1622" w:type="dxa"/>
          </w:tcPr>
          <w:p w14:paraId="02B7F03C" w14:textId="77777777" w:rsidR="00F636EC" w:rsidRPr="00F40CD5" w:rsidRDefault="00F636EC" w:rsidP="00C57D24">
            <w:pPr>
              <w:pStyle w:val="LetterText12pt"/>
            </w:pPr>
            <w:r>
              <w:t>Zip Code</w:t>
            </w:r>
          </w:p>
          <w:p w14:paraId="6587D19C" w14:textId="78207693" w:rsidR="00F636EC" w:rsidRPr="00F40CD5" w:rsidRDefault="0059747F" w:rsidP="00C57D24">
            <w:pPr>
              <w:pStyle w:val="UserInput12pt"/>
            </w:pPr>
            <w:r>
              <w:rPr>
                <w:rStyle w:val="Strong"/>
              </w:rPr>
              <w:fldChar w:fldCharType="begin">
                <w:ffData>
                  <w:name w:val="Text11"/>
                  <w:enabled/>
                  <w:calcOnExit w:val="0"/>
                  <w:statusText w:type="text" w:val="Enter Patient's Zip Code"/>
                  <w:textInput>
                    <w:maxLength w:val="10"/>
                  </w:textInput>
                </w:ffData>
              </w:fldChar>
            </w:r>
            <w:bookmarkStart w:id="2" w:name="Text11"/>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2"/>
          </w:p>
        </w:tc>
      </w:tr>
    </w:tbl>
    <w:p w14:paraId="6A625074" w14:textId="77777777" w:rsidR="00F636EC" w:rsidRPr="00394DB1" w:rsidRDefault="00F636EC"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4"/>
        <w:gridCol w:w="2700"/>
        <w:gridCol w:w="3690"/>
        <w:gridCol w:w="2432"/>
      </w:tblGrid>
      <w:tr w:rsidR="00F636EC" w:rsidRPr="00F40CD5" w14:paraId="2F57FA7E" w14:textId="77777777" w:rsidTr="00F7445C">
        <w:trPr>
          <w:trHeight w:hRule="exact" w:val="624"/>
        </w:trPr>
        <w:tc>
          <w:tcPr>
            <w:tcW w:w="2544" w:type="dxa"/>
          </w:tcPr>
          <w:p w14:paraId="58B55F63" w14:textId="7BB1B55B" w:rsidR="00F636EC" w:rsidRPr="00F40CD5" w:rsidRDefault="00F636EC" w:rsidP="00C57D24">
            <w:pPr>
              <w:pStyle w:val="LetterText12pt"/>
            </w:pPr>
            <w:r w:rsidRPr="002A2920">
              <w:t>County of Residence</w:t>
            </w:r>
          </w:p>
          <w:p w14:paraId="41192C5C" w14:textId="49FCCE00" w:rsidR="00F636EC" w:rsidRPr="00F40CD5" w:rsidRDefault="0059747F" w:rsidP="00C57D24">
            <w:pPr>
              <w:pStyle w:val="UserInput12pt"/>
            </w:pPr>
            <w:r>
              <w:rPr>
                <w:rStyle w:val="Strong"/>
              </w:rPr>
              <w:fldChar w:fldCharType="begin">
                <w:ffData>
                  <w:name w:val=""/>
                  <w:enabled/>
                  <w:calcOnExit w:val="0"/>
                  <w:statusText w:type="text" w:val="Enter the name of the County Residence"/>
                  <w:textInput>
                    <w:maxLength w:val="16"/>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700" w:type="dxa"/>
          </w:tcPr>
          <w:p w14:paraId="7DC7A5A0" w14:textId="4C97DDD2" w:rsidR="00F636EC" w:rsidRPr="00F40CD5" w:rsidRDefault="00F636EC" w:rsidP="00C57D24">
            <w:pPr>
              <w:pStyle w:val="LetterText12pt"/>
            </w:pPr>
            <w:r w:rsidRPr="002A2920">
              <w:t>Social Security Number</w:t>
            </w:r>
          </w:p>
          <w:p w14:paraId="6F29F404" w14:textId="04DA3E41" w:rsidR="00F636EC" w:rsidRPr="00F40CD5" w:rsidRDefault="0059747F" w:rsidP="00C57D24">
            <w:pPr>
              <w:pStyle w:val="UserInput12pt"/>
            </w:pPr>
            <w:r>
              <w:rPr>
                <w:rStyle w:val="Strong"/>
              </w:rPr>
              <w:fldChar w:fldCharType="begin">
                <w:ffData>
                  <w:name w:val=""/>
                  <w:enabled/>
                  <w:calcOnExit w:val="0"/>
                  <w:statusText w:type="text" w:val="Enter patient's social security number"/>
                  <w:textInput>
                    <w:maxLength w:val="1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690" w:type="dxa"/>
          </w:tcPr>
          <w:p w14:paraId="37833843" w14:textId="0EBC3F1E" w:rsidR="00F636EC" w:rsidRPr="00F40CD5" w:rsidRDefault="00F636EC" w:rsidP="00C57D24">
            <w:pPr>
              <w:pStyle w:val="LetterText12pt"/>
            </w:pPr>
            <w:r w:rsidRPr="002A2920">
              <w:t>Medicaid Beneficiary ID Number</w:t>
            </w:r>
          </w:p>
          <w:p w14:paraId="40123117" w14:textId="5974F6FA" w:rsidR="00F636EC" w:rsidRPr="00F40CD5" w:rsidRDefault="0059747F" w:rsidP="00C57D24">
            <w:pPr>
              <w:pStyle w:val="UserInput12pt"/>
            </w:pPr>
            <w:r>
              <w:rPr>
                <w:rStyle w:val="Strong"/>
              </w:rPr>
              <w:fldChar w:fldCharType="begin">
                <w:ffData>
                  <w:name w:val=""/>
                  <w:enabled/>
                  <w:calcOnExit w:val="0"/>
                  <w:statusText w:type="text" w:val="Enter the Medicaid Beneficiary ID Number"/>
                  <w:textInput>
                    <w:maxLength w:val="24"/>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432" w:type="dxa"/>
          </w:tcPr>
          <w:p w14:paraId="14F21587" w14:textId="5F618187" w:rsidR="00F636EC" w:rsidRPr="00F40CD5" w:rsidRDefault="00F636EC" w:rsidP="00C57D24">
            <w:pPr>
              <w:pStyle w:val="LetterText12pt"/>
            </w:pPr>
            <w:r w:rsidRPr="002A2920">
              <w:t>Medicare ID Number</w:t>
            </w:r>
          </w:p>
          <w:p w14:paraId="26308B2D" w14:textId="63927DAF" w:rsidR="00F636EC" w:rsidRPr="00F40CD5" w:rsidRDefault="0059747F" w:rsidP="00C57D24">
            <w:pPr>
              <w:pStyle w:val="UserInput12pt"/>
            </w:pPr>
            <w:r>
              <w:rPr>
                <w:rStyle w:val="Strong"/>
              </w:rPr>
              <w:fldChar w:fldCharType="begin">
                <w:ffData>
                  <w:name w:val=""/>
                  <w:enabled/>
                  <w:calcOnExit w:val="0"/>
                  <w:statusText w:type="text" w:val="Enter the Medicare ID Number"/>
                  <w:textInput>
                    <w:maxLength w:val="1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19ABE60" w14:textId="77777777" w:rsidR="00AC3EF7" w:rsidRPr="00394DB1" w:rsidRDefault="00AC3EF7"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AC3EF7" w14:paraId="185783C4" w14:textId="77777777" w:rsidTr="00F7445C">
        <w:trPr>
          <w:trHeight w:hRule="exact" w:val="907"/>
        </w:trPr>
        <w:tc>
          <w:tcPr>
            <w:tcW w:w="5683" w:type="dxa"/>
          </w:tcPr>
          <w:p w14:paraId="429B46DB" w14:textId="6E5403CE" w:rsidR="00AC3EF7" w:rsidRDefault="00AC3EF7" w:rsidP="00AC3EF7">
            <w:pPr>
              <w:pStyle w:val="LetterText12pt"/>
            </w:pPr>
            <w:r w:rsidRPr="00C635F8">
              <w:t>Does this patient have a court-appointed guardian or other legal representative?</w:t>
            </w:r>
          </w:p>
          <w:p w14:paraId="125B30EA" w14:textId="0C3F78DA" w:rsidR="00AC3EF7" w:rsidRPr="00AC3EF7" w:rsidRDefault="0059747F" w:rsidP="00AC3EF7">
            <w:pPr>
              <w:pStyle w:val="LetterText12pt"/>
              <w:tabs>
                <w:tab w:val="left" w:pos="1430"/>
              </w:tabs>
            </w:pPr>
            <w:r>
              <w:rPr>
                <w:rStyle w:val="Strong"/>
                <w:b w:val="0"/>
                <w:bCs w:val="0"/>
              </w:rPr>
              <w:fldChar w:fldCharType="begin">
                <w:ffData>
                  <w:name w:val=""/>
                  <w:enabled/>
                  <w:calcOnExit w:val="0"/>
                  <w:statusText w:type="text" w:val="Select if this patient does not have a court-appointed guardian or other legal representative?"/>
                  <w:checkBox>
                    <w:sizeAuto/>
                    <w:default w:val="0"/>
                  </w:checkBox>
                </w:ffData>
              </w:fldChar>
            </w:r>
            <w:r>
              <w:rPr>
                <w:rStyle w:val="Strong"/>
                <w:b w:val="0"/>
                <w:bCs w:val="0"/>
              </w:rPr>
              <w:instrText xml:space="preserve"> FORMCHECKBOX </w:instrText>
            </w:r>
            <w:r>
              <w:rPr>
                <w:rStyle w:val="Strong"/>
                <w:b w:val="0"/>
                <w:bCs w:val="0"/>
              </w:rPr>
            </w:r>
            <w:r>
              <w:rPr>
                <w:rStyle w:val="Strong"/>
                <w:b w:val="0"/>
                <w:bCs w:val="0"/>
              </w:rPr>
              <w:fldChar w:fldCharType="separate"/>
            </w:r>
            <w:r>
              <w:rPr>
                <w:rStyle w:val="Strong"/>
                <w:b w:val="0"/>
                <w:bCs w:val="0"/>
              </w:rPr>
              <w:fldChar w:fldCharType="end"/>
            </w:r>
            <w:r w:rsidR="00AC3EF7" w:rsidRPr="00AC3EF7">
              <w:rPr>
                <w:rStyle w:val="Strong"/>
                <w:b w:val="0"/>
                <w:bCs w:val="0"/>
              </w:rPr>
              <w:t xml:space="preserve"> </w:t>
            </w:r>
            <w:r w:rsidR="00B305DF">
              <w:rPr>
                <w:rStyle w:val="Strong"/>
                <w:b w:val="0"/>
                <w:bCs w:val="0"/>
              </w:rPr>
              <w:t>No</w:t>
            </w:r>
            <w:r w:rsidR="00AC3EF7" w:rsidRPr="00AC3EF7">
              <w:rPr>
                <w:rStyle w:val="Strong"/>
                <w:b w:val="0"/>
                <w:bCs w:val="0"/>
              </w:rPr>
              <w:tab/>
            </w:r>
            <w:r>
              <w:rPr>
                <w:rStyle w:val="Strong"/>
                <w:b w:val="0"/>
                <w:bCs w:val="0"/>
              </w:rPr>
              <w:fldChar w:fldCharType="begin">
                <w:ffData>
                  <w:name w:val=""/>
                  <w:enabled/>
                  <w:calcOnExit w:val="0"/>
                  <w:statusText w:type="text" w:val="Select if this patient does have a court-appointed guardian or other legal representative?"/>
                  <w:checkBox>
                    <w:sizeAuto/>
                    <w:default w:val="0"/>
                  </w:checkBox>
                </w:ffData>
              </w:fldChar>
            </w:r>
            <w:r>
              <w:rPr>
                <w:rStyle w:val="Strong"/>
                <w:b w:val="0"/>
                <w:bCs w:val="0"/>
              </w:rPr>
              <w:instrText xml:space="preserve"> FORMCHECKBOX </w:instrText>
            </w:r>
            <w:r>
              <w:rPr>
                <w:rStyle w:val="Strong"/>
                <w:b w:val="0"/>
                <w:bCs w:val="0"/>
              </w:rPr>
            </w:r>
            <w:r>
              <w:rPr>
                <w:rStyle w:val="Strong"/>
                <w:b w:val="0"/>
                <w:bCs w:val="0"/>
              </w:rPr>
              <w:fldChar w:fldCharType="separate"/>
            </w:r>
            <w:r>
              <w:rPr>
                <w:rStyle w:val="Strong"/>
                <w:b w:val="0"/>
                <w:bCs w:val="0"/>
              </w:rPr>
              <w:fldChar w:fldCharType="end"/>
            </w:r>
            <w:r w:rsidR="00AC3EF7" w:rsidRPr="00AC3EF7">
              <w:rPr>
                <w:rStyle w:val="Strong"/>
                <w:b w:val="0"/>
                <w:bCs w:val="0"/>
              </w:rPr>
              <w:t xml:space="preserve"> </w:t>
            </w:r>
            <w:r w:rsidR="00B305DF">
              <w:rPr>
                <w:rStyle w:val="Strong"/>
                <w:b w:val="0"/>
                <w:bCs w:val="0"/>
              </w:rPr>
              <w:t>Yes</w:t>
            </w:r>
          </w:p>
        </w:tc>
        <w:tc>
          <w:tcPr>
            <w:tcW w:w="5683" w:type="dxa"/>
          </w:tcPr>
          <w:p w14:paraId="4F70336F" w14:textId="7E9D21A8" w:rsidR="00AC3EF7" w:rsidRDefault="00AC3EF7" w:rsidP="00C57D24">
            <w:pPr>
              <w:pStyle w:val="LetterText12pt"/>
            </w:pPr>
            <w:r w:rsidRPr="00C635F8">
              <w:t xml:space="preserve">If </w:t>
            </w:r>
            <w:r>
              <w:t>y</w:t>
            </w:r>
            <w:r w:rsidRPr="00C635F8">
              <w:t>es, give Name of Legal Representative</w:t>
            </w:r>
          </w:p>
          <w:p w14:paraId="1E720C88" w14:textId="161A8251" w:rsidR="00AC3EF7" w:rsidRDefault="0059747F" w:rsidP="00C57D24">
            <w:pPr>
              <w:pStyle w:val="UserInput12pt"/>
            </w:pPr>
            <w:r>
              <w:rPr>
                <w:rStyle w:val="Strong"/>
              </w:rPr>
              <w:fldChar w:fldCharType="begin">
                <w:ffData>
                  <w:name w:val="Text2"/>
                  <w:enabled/>
                  <w:calcOnExit w:val="0"/>
                  <w:statusText w:type="text" w:val="If yes, Enter the Name of the Legal Representative"/>
                  <w:textInput>
                    <w:maxLength w:val="38"/>
                  </w:textInput>
                </w:ffData>
              </w:fldChar>
            </w:r>
            <w:bookmarkStart w:id="3" w:name="Text2"/>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3"/>
          </w:p>
        </w:tc>
      </w:tr>
    </w:tbl>
    <w:p w14:paraId="1FD90D02" w14:textId="77777777" w:rsidR="00AC3EF7" w:rsidRPr="00394DB1" w:rsidRDefault="00AC3EF7"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84"/>
        <w:gridCol w:w="4682"/>
      </w:tblGrid>
      <w:tr w:rsidR="00AC3EF7" w14:paraId="27175F2F" w14:textId="77777777" w:rsidTr="00F7445C">
        <w:trPr>
          <w:trHeight w:hRule="exact" w:val="624"/>
        </w:trPr>
        <w:tc>
          <w:tcPr>
            <w:tcW w:w="6684" w:type="dxa"/>
          </w:tcPr>
          <w:p w14:paraId="64D4D1C7" w14:textId="0645C398" w:rsidR="00AC3EF7" w:rsidRDefault="00AC3EF7" w:rsidP="00C57D24">
            <w:pPr>
              <w:pStyle w:val="LetterText12pt"/>
              <w:ind w:left="0"/>
            </w:pPr>
            <w:r w:rsidRPr="003C1E26">
              <w:t>County in which the legal representative was appointed</w:t>
            </w:r>
          </w:p>
          <w:p w14:paraId="5380A725" w14:textId="1B00E569" w:rsidR="00AC3EF7" w:rsidRDefault="0059747F" w:rsidP="00C57D24">
            <w:pPr>
              <w:pStyle w:val="UserInput12pt"/>
            </w:pPr>
            <w:r>
              <w:rPr>
                <w:rStyle w:val="Strong"/>
              </w:rPr>
              <w:fldChar w:fldCharType="begin">
                <w:ffData>
                  <w:name w:val=""/>
                  <w:enabled/>
                  <w:calcOnExit w:val="0"/>
                  <w:statusText w:type="text" w:val="Enter the County name in which the legal representative was appointed"/>
                  <w:textInput>
                    <w:maxLength w:val="4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4682" w:type="dxa"/>
          </w:tcPr>
          <w:p w14:paraId="099906D8" w14:textId="3B5B9F42" w:rsidR="00AC3EF7" w:rsidRDefault="005A6359" w:rsidP="00C57D24">
            <w:pPr>
              <w:pStyle w:val="LetterText12pt"/>
              <w:ind w:left="0"/>
            </w:pPr>
            <w:r w:rsidRPr="003C1E26">
              <w:t>Legal Representative Telephone Number</w:t>
            </w:r>
          </w:p>
          <w:p w14:paraId="4EA83C1F" w14:textId="3C5D78FD" w:rsidR="00AC3EF7" w:rsidRDefault="0059747F" w:rsidP="00C57D24">
            <w:pPr>
              <w:pStyle w:val="UserInput12pt"/>
            </w:pPr>
            <w:r>
              <w:rPr>
                <w:rStyle w:val="Strong"/>
              </w:rPr>
              <w:fldChar w:fldCharType="begin">
                <w:ffData>
                  <w:name w:val=""/>
                  <w:enabled/>
                  <w:calcOnExit w:val="0"/>
                  <w:statusText w:type="text" w:val="Enter the Legal Representative Telephone Number"/>
                  <w:textInput>
                    <w:maxLength w:val="3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1EA8F4A" w14:textId="77777777" w:rsidR="005A6359" w:rsidRDefault="005A6359"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5A6359" w:rsidRPr="00F40CD5" w14:paraId="33355BF9" w14:textId="77777777" w:rsidTr="00F7445C">
        <w:trPr>
          <w:trHeight w:hRule="exact" w:val="624"/>
        </w:trPr>
        <w:tc>
          <w:tcPr>
            <w:tcW w:w="5688" w:type="dxa"/>
          </w:tcPr>
          <w:p w14:paraId="1E87C8C0" w14:textId="7BC25613" w:rsidR="005A6359" w:rsidRPr="00F40CD5" w:rsidRDefault="005A6359" w:rsidP="00C57D24">
            <w:pPr>
              <w:pStyle w:val="LetterText12pt"/>
            </w:pPr>
            <w:r w:rsidRPr="002A2920">
              <w:t xml:space="preserve">Address (number, street, </w:t>
            </w:r>
            <w:r w:rsidR="00B930CF" w:rsidRPr="002A2920">
              <w:t>apt.,</w:t>
            </w:r>
            <w:r w:rsidRPr="002A2920">
              <w:t xml:space="preserve"> or lot #)</w:t>
            </w:r>
          </w:p>
          <w:p w14:paraId="5A2D3070" w14:textId="782529CD" w:rsidR="005A6359" w:rsidRPr="00F40CD5" w:rsidRDefault="0059747F" w:rsidP="00C57D24">
            <w:pPr>
              <w:pStyle w:val="UserInput12pt"/>
            </w:pPr>
            <w:r>
              <w:rPr>
                <w:rStyle w:val="Strong"/>
              </w:rPr>
              <w:fldChar w:fldCharType="begin">
                <w:ffData>
                  <w:name w:val=""/>
                  <w:enabled/>
                  <w:calcOnExit w:val="0"/>
                  <w:statusText w:type="text" w:val="Enter the Legal Representative's address"/>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96" w:type="dxa"/>
          </w:tcPr>
          <w:p w14:paraId="12A81C7F" w14:textId="77777777" w:rsidR="005A6359" w:rsidRPr="00F40CD5" w:rsidRDefault="005A6359" w:rsidP="00C57D24">
            <w:pPr>
              <w:pStyle w:val="LetterText12pt"/>
            </w:pPr>
            <w:r>
              <w:t>City</w:t>
            </w:r>
          </w:p>
          <w:p w14:paraId="5659E583" w14:textId="1ADDB758" w:rsidR="005A6359" w:rsidRPr="00F40CD5" w:rsidRDefault="0059747F" w:rsidP="00C57D24">
            <w:pPr>
              <w:pStyle w:val="UserInput12pt"/>
            </w:pPr>
            <w:r>
              <w:rPr>
                <w:rStyle w:val="Strong"/>
              </w:rPr>
              <w:fldChar w:fldCharType="begin">
                <w:ffData>
                  <w:name w:val=""/>
                  <w:enabled/>
                  <w:calcOnExit w:val="0"/>
                  <w:statusText w:type="text" w:val="Enter the Legal Representative's city name"/>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960" w:type="dxa"/>
          </w:tcPr>
          <w:p w14:paraId="51C6C754" w14:textId="77777777" w:rsidR="005A6359" w:rsidRPr="00F40CD5" w:rsidRDefault="005A6359" w:rsidP="00C57D24">
            <w:pPr>
              <w:pStyle w:val="LetterText12pt"/>
            </w:pPr>
            <w:r>
              <w:t>State</w:t>
            </w:r>
          </w:p>
          <w:p w14:paraId="51D9BB34" w14:textId="234EFF06" w:rsidR="005A6359" w:rsidRPr="00F40CD5" w:rsidRDefault="0059747F" w:rsidP="00C57D24">
            <w:pPr>
              <w:pStyle w:val="UserInput12pt"/>
            </w:pPr>
            <w:r>
              <w:rPr>
                <w:rStyle w:val="Strong"/>
              </w:rPr>
              <w:fldChar w:fldCharType="begin">
                <w:ffData>
                  <w:name w:val=""/>
                  <w:enabled/>
                  <w:calcOnExit w:val="0"/>
                  <w:statusText w:type="text" w:val="Enter Legal Representative's State Name using 2 letter abbreviation"/>
                  <w:textInput>
                    <w:maxLength w:val="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rPr>
              <w:fldChar w:fldCharType="end"/>
            </w:r>
          </w:p>
        </w:tc>
        <w:tc>
          <w:tcPr>
            <w:tcW w:w="1622" w:type="dxa"/>
          </w:tcPr>
          <w:p w14:paraId="28EFA3FE" w14:textId="77777777" w:rsidR="005A6359" w:rsidRPr="00F40CD5" w:rsidRDefault="005A6359" w:rsidP="00C57D24">
            <w:pPr>
              <w:pStyle w:val="LetterText12pt"/>
            </w:pPr>
            <w:r>
              <w:t>Zip Code</w:t>
            </w:r>
          </w:p>
          <w:p w14:paraId="0C73028C" w14:textId="172164B5" w:rsidR="005A6359" w:rsidRPr="00F40CD5" w:rsidRDefault="001543B5" w:rsidP="00C57D24">
            <w:pPr>
              <w:pStyle w:val="UserInput12pt"/>
            </w:pPr>
            <w:r>
              <w:rPr>
                <w:rStyle w:val="Strong"/>
              </w:rPr>
              <w:fldChar w:fldCharType="begin">
                <w:ffData>
                  <w:name w:val=""/>
                  <w:enabled/>
                  <w:calcOnExit w:val="0"/>
                  <w:statusText w:type="text" w:val="Enter Legal Representative's Zip Code"/>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1FD438F" w14:textId="77777777" w:rsidR="005A6359" w:rsidRPr="00394DB1" w:rsidRDefault="005A6359"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34"/>
        <w:gridCol w:w="2790"/>
        <w:gridCol w:w="4142"/>
      </w:tblGrid>
      <w:tr w:rsidR="005A6359" w14:paraId="4436B178" w14:textId="77777777" w:rsidTr="00F7445C">
        <w:trPr>
          <w:trHeight w:hRule="exact" w:val="624"/>
        </w:trPr>
        <w:tc>
          <w:tcPr>
            <w:tcW w:w="4434" w:type="dxa"/>
          </w:tcPr>
          <w:p w14:paraId="4C15B99D" w14:textId="19A974FD" w:rsidR="005A6359" w:rsidRPr="00F40CD5" w:rsidRDefault="005A6359" w:rsidP="00C57D24">
            <w:pPr>
              <w:pStyle w:val="LetterText12pt"/>
            </w:pPr>
            <w:r w:rsidRPr="003C1E26">
              <w:t>Referring Agency Name</w:t>
            </w:r>
          </w:p>
          <w:p w14:paraId="787E8EC1" w14:textId="45A4F890" w:rsidR="005A6359" w:rsidRDefault="0059747F" w:rsidP="00C57D24">
            <w:pPr>
              <w:pStyle w:val="UserInput12pt"/>
            </w:pPr>
            <w:r>
              <w:rPr>
                <w:rStyle w:val="Strong"/>
              </w:rPr>
              <w:fldChar w:fldCharType="begin">
                <w:ffData>
                  <w:name w:val=""/>
                  <w:enabled/>
                  <w:calcOnExit w:val="0"/>
                  <w:statusText w:type="text" w:val="Enter the Referring Agency Name"/>
                  <w:textInput>
                    <w:maxLength w:val="29"/>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790" w:type="dxa"/>
          </w:tcPr>
          <w:p w14:paraId="2A377056" w14:textId="1E3371D3" w:rsidR="005A6359" w:rsidRPr="00F40CD5" w:rsidRDefault="005A6359" w:rsidP="00C57D24">
            <w:pPr>
              <w:pStyle w:val="LetterText12pt"/>
            </w:pPr>
            <w:r w:rsidRPr="003C1E26">
              <w:t>Telephone Number</w:t>
            </w:r>
          </w:p>
          <w:p w14:paraId="2BDD4E36" w14:textId="189F90FE" w:rsidR="005A6359" w:rsidRDefault="0059747F" w:rsidP="00C57D24">
            <w:pPr>
              <w:pStyle w:val="UserInput12pt"/>
            </w:pPr>
            <w:r>
              <w:rPr>
                <w:rStyle w:val="Strong"/>
              </w:rPr>
              <w:fldChar w:fldCharType="begin">
                <w:ffData>
                  <w:name w:val=""/>
                  <w:enabled/>
                  <w:calcOnExit w:val="0"/>
                  <w:statusText w:type="text" w:val="Enter the Referring Agency telephone number"/>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4142" w:type="dxa"/>
          </w:tcPr>
          <w:p w14:paraId="640E4595" w14:textId="7D11445F" w:rsidR="005A6359" w:rsidRPr="00F40CD5" w:rsidRDefault="005A6359" w:rsidP="00C57D24">
            <w:pPr>
              <w:pStyle w:val="LetterText12pt"/>
            </w:pPr>
            <w:r w:rsidRPr="003C1E26">
              <w:t>Admission Date (actual or proposed)</w:t>
            </w:r>
          </w:p>
          <w:p w14:paraId="12904869" w14:textId="61CF5CC6" w:rsidR="005A6359" w:rsidRDefault="0059747F" w:rsidP="00C57D24">
            <w:pPr>
              <w:pStyle w:val="UserInput12pt"/>
            </w:pPr>
            <w:r>
              <w:rPr>
                <w:rStyle w:val="Strong"/>
              </w:rPr>
              <w:fldChar w:fldCharType="begin">
                <w:ffData>
                  <w:name w:val=""/>
                  <w:enabled/>
                  <w:calcOnExit w:val="0"/>
                  <w:statusText w:type="text" w:val="Enter the Admission Date (actual or proposed)"/>
                  <w:textInput>
                    <w:maxLength w:val="2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02AABF1" w14:textId="77777777" w:rsidR="005A6359" w:rsidRPr="00394DB1" w:rsidRDefault="005A6359"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5A6359" w14:paraId="148D0973" w14:textId="77777777" w:rsidTr="00F7445C">
        <w:trPr>
          <w:trHeight w:hRule="exact" w:val="624"/>
        </w:trPr>
        <w:tc>
          <w:tcPr>
            <w:tcW w:w="5683" w:type="dxa"/>
          </w:tcPr>
          <w:p w14:paraId="2012F44D" w14:textId="16548B43" w:rsidR="005A6359" w:rsidRPr="00F40CD5" w:rsidRDefault="005A6359" w:rsidP="00C57D24">
            <w:pPr>
              <w:pStyle w:val="LetterText12pt"/>
            </w:pPr>
            <w:r w:rsidRPr="00667E35">
              <w:t>Nursing Facility Name (proposed or actual)</w:t>
            </w:r>
          </w:p>
          <w:p w14:paraId="1232E6D9" w14:textId="10A686EF" w:rsidR="005A6359" w:rsidRDefault="001543B5" w:rsidP="00C57D24">
            <w:pPr>
              <w:pStyle w:val="UserInput12pt"/>
            </w:pPr>
            <w:r>
              <w:rPr>
                <w:rStyle w:val="Strong"/>
              </w:rPr>
              <w:fldChar w:fldCharType="begin">
                <w:ffData>
                  <w:name w:val=""/>
                  <w:enabled/>
                  <w:calcOnExit w:val="0"/>
                  <w:statusText w:type="text" w:val="Enter the Nursing Facility Name (proposed or actual)"/>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45CEC123" w14:textId="611121CD" w:rsidR="005A6359" w:rsidRDefault="005A6359" w:rsidP="00C57D24">
            <w:pPr>
              <w:pStyle w:val="LetterText12pt"/>
            </w:pPr>
            <w:r w:rsidRPr="00667E35">
              <w:t>County Name</w:t>
            </w:r>
          </w:p>
          <w:p w14:paraId="27D43F4C" w14:textId="39D4D209" w:rsidR="005A6359" w:rsidRDefault="001543B5" w:rsidP="00C57D24">
            <w:pPr>
              <w:pStyle w:val="UserInput12pt"/>
            </w:pPr>
            <w:r>
              <w:rPr>
                <w:rStyle w:val="Strong"/>
              </w:rPr>
              <w:fldChar w:fldCharType="begin">
                <w:ffData>
                  <w:name w:val=""/>
                  <w:enabled/>
                  <w:calcOnExit w:val="0"/>
                  <w:statusText w:type="text" w:val="Enter the Nursing Facility County Name "/>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3EB18E0" w14:textId="77777777" w:rsidR="005A6359" w:rsidRDefault="005A6359" w:rsidP="00F7445C">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5A6359" w:rsidRPr="00F40CD5" w14:paraId="02D8C2CA" w14:textId="77777777" w:rsidTr="00F7445C">
        <w:trPr>
          <w:trHeight w:hRule="exact" w:val="624"/>
        </w:trPr>
        <w:tc>
          <w:tcPr>
            <w:tcW w:w="5688" w:type="dxa"/>
          </w:tcPr>
          <w:p w14:paraId="7D261B91" w14:textId="4F99EC7B" w:rsidR="005A6359" w:rsidRPr="00F40CD5" w:rsidRDefault="005A6359" w:rsidP="00C57D24">
            <w:pPr>
              <w:pStyle w:val="LetterText12pt"/>
            </w:pPr>
            <w:r>
              <w:t xml:space="preserve">Nursing Facility </w:t>
            </w:r>
            <w:r w:rsidRPr="002A2920">
              <w:t>Address (</w:t>
            </w:r>
            <w:r w:rsidRPr="00667E35">
              <w:t>number and street</w:t>
            </w:r>
            <w:r w:rsidRPr="002A2920">
              <w:t>)</w:t>
            </w:r>
          </w:p>
          <w:p w14:paraId="39FC93D8" w14:textId="4B7C7AA6" w:rsidR="005A6359" w:rsidRPr="00F40CD5" w:rsidRDefault="001543B5" w:rsidP="00C57D24">
            <w:pPr>
              <w:pStyle w:val="UserInput12pt"/>
            </w:pPr>
            <w:r>
              <w:rPr>
                <w:rStyle w:val="Strong"/>
              </w:rPr>
              <w:fldChar w:fldCharType="begin">
                <w:ffData>
                  <w:name w:val=""/>
                  <w:enabled/>
                  <w:calcOnExit w:val="0"/>
                  <w:statusText w:type="text" w:val="Enter the Nursing Facility Address"/>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96" w:type="dxa"/>
          </w:tcPr>
          <w:p w14:paraId="29C09D36" w14:textId="77777777" w:rsidR="005A6359" w:rsidRPr="00F40CD5" w:rsidRDefault="005A6359" w:rsidP="00C57D24">
            <w:pPr>
              <w:pStyle w:val="LetterText12pt"/>
            </w:pPr>
            <w:r>
              <w:t>City</w:t>
            </w:r>
          </w:p>
          <w:p w14:paraId="5D5BEEFE" w14:textId="7DA79819" w:rsidR="005A6359" w:rsidRPr="00F40CD5" w:rsidRDefault="001543B5" w:rsidP="00C57D24">
            <w:pPr>
              <w:pStyle w:val="UserInput12pt"/>
            </w:pPr>
            <w:r>
              <w:rPr>
                <w:rStyle w:val="Strong"/>
              </w:rPr>
              <w:fldChar w:fldCharType="begin">
                <w:ffData>
                  <w:name w:val=""/>
                  <w:enabled/>
                  <w:calcOnExit w:val="0"/>
                  <w:statusText w:type="text" w:val="Enter the Nursing Facility City name"/>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960" w:type="dxa"/>
          </w:tcPr>
          <w:p w14:paraId="2AEC5FF7" w14:textId="77777777" w:rsidR="005A6359" w:rsidRPr="00F40CD5" w:rsidRDefault="005A6359" w:rsidP="00C57D24">
            <w:pPr>
              <w:pStyle w:val="LetterText12pt"/>
            </w:pPr>
            <w:r>
              <w:t>State</w:t>
            </w:r>
          </w:p>
          <w:p w14:paraId="492A4A77" w14:textId="0A71C3AD" w:rsidR="005A6359" w:rsidRPr="00F40CD5" w:rsidRDefault="001543B5" w:rsidP="00C57D24">
            <w:pPr>
              <w:pStyle w:val="UserInput12pt"/>
            </w:pPr>
            <w:r>
              <w:rPr>
                <w:rStyle w:val="Strong"/>
              </w:rPr>
              <w:fldChar w:fldCharType="begin">
                <w:ffData>
                  <w:name w:val=""/>
                  <w:enabled/>
                  <w:calcOnExit w:val="0"/>
                  <w:statusText w:type="text" w:val="Enter the Nursing Facility State Name using the 2 letter abbreviation"/>
                  <w:textInput>
                    <w:maxLength w:val="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rPr>
              <w:fldChar w:fldCharType="end"/>
            </w:r>
          </w:p>
        </w:tc>
        <w:tc>
          <w:tcPr>
            <w:tcW w:w="1622" w:type="dxa"/>
          </w:tcPr>
          <w:p w14:paraId="767798DC" w14:textId="77777777" w:rsidR="005A6359" w:rsidRPr="00F40CD5" w:rsidRDefault="005A6359" w:rsidP="00C57D24">
            <w:pPr>
              <w:pStyle w:val="LetterText12pt"/>
            </w:pPr>
            <w:r>
              <w:t>Zip Code</w:t>
            </w:r>
          </w:p>
          <w:p w14:paraId="653023C2" w14:textId="752ADC6F" w:rsidR="005A6359" w:rsidRPr="00F40CD5" w:rsidRDefault="001543B5" w:rsidP="00C57D24">
            <w:pPr>
              <w:pStyle w:val="UserInput12pt"/>
            </w:pPr>
            <w:r>
              <w:rPr>
                <w:rStyle w:val="Strong"/>
              </w:rPr>
              <w:fldChar w:fldCharType="begin">
                <w:ffData>
                  <w:name w:val=""/>
                  <w:enabled/>
                  <w:calcOnExit w:val="0"/>
                  <w:statusText w:type="text" w:val="Enter the Nursing Facility zip code"/>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18FDACA" w14:textId="77777777" w:rsidR="005A6359" w:rsidRDefault="005A6359" w:rsidP="00F7445C">
      <w:pPr>
        <w:pStyle w:val="LineSpacer"/>
        <w:sectPr w:rsidR="005A6359" w:rsidSect="003E7E6D">
          <w:type w:val="continuous"/>
          <w:pgSz w:w="12240" w:h="15840"/>
          <w:pgMar w:top="432" w:right="432" w:bottom="432" w:left="432" w:header="0" w:footer="432" w:gutter="0"/>
          <w:cols w:space="720"/>
          <w:docGrid w:linePitch="360"/>
        </w:sect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A6359" w14:paraId="30DEABC7" w14:textId="77777777" w:rsidTr="00F7445C">
        <w:trPr>
          <w:trHeight w:val="619"/>
        </w:trPr>
        <w:tc>
          <w:tcPr>
            <w:tcW w:w="11366" w:type="dxa"/>
          </w:tcPr>
          <w:p w14:paraId="4E4E6753" w14:textId="477D8DF0" w:rsidR="005A6359" w:rsidRDefault="005A6359" w:rsidP="005A6359">
            <w:pPr>
              <w:pStyle w:val="LetterText12pt"/>
            </w:pPr>
            <w:r w:rsidRPr="00667E35">
              <w:t xml:space="preserve">Sections </w:t>
            </w:r>
            <w:r w:rsidR="00B305DF">
              <w:t>3</w:t>
            </w:r>
            <w:r w:rsidRPr="00667E35">
              <w:t xml:space="preserve"> and </w:t>
            </w:r>
            <w:r w:rsidR="00B305DF">
              <w:t>4</w:t>
            </w:r>
            <w:r w:rsidRPr="00667E35">
              <w:t xml:space="preserve"> of this form must be completed by a registered nurse, licensed </w:t>
            </w:r>
            <w:r w:rsidR="00B930CF" w:rsidRPr="00667E35">
              <w:t>bachelor,</w:t>
            </w:r>
            <w:r w:rsidRPr="00667E35">
              <w:t xml:space="preserve"> or master social worker, licensed professional counselor, psychologist, physician’s assistant, nurse practitioner or a physician.</w:t>
            </w:r>
          </w:p>
        </w:tc>
      </w:tr>
    </w:tbl>
    <w:p w14:paraId="066F5033" w14:textId="77777777" w:rsidR="00B305DF" w:rsidRDefault="00B305DF" w:rsidP="00B305DF">
      <w:pPr>
        <w:pStyle w:val="SectionHeading"/>
        <w:tabs>
          <w:tab w:val="left" w:pos="4944"/>
        </w:tabs>
        <w:rPr>
          <w:rStyle w:val="Strong"/>
          <w:rFonts w:cs="Arial"/>
          <w:b w:val="0"/>
          <w:bCs w:val="0"/>
          <w:caps w:val="0"/>
        </w:rPr>
        <w:sectPr w:rsidR="00B305DF" w:rsidSect="003E7E6D">
          <w:type w:val="continuous"/>
          <w:pgSz w:w="12240" w:h="15840"/>
          <w:pgMar w:top="432" w:right="432" w:bottom="432" w:left="432" w:header="0" w:footer="432" w:gutter="0"/>
          <w:cols w:space="720"/>
          <w:formProt w:val="0"/>
          <w:docGrid w:linePitch="360"/>
        </w:sectPr>
      </w:pPr>
      <w:r>
        <w:rPr>
          <w:rStyle w:val="Strong"/>
        </w:rPr>
        <w:t xml:space="preserve">section 3 – </w:t>
      </w:r>
      <w:r w:rsidRPr="00B305DF">
        <w:rPr>
          <w:rStyle w:val="Strong"/>
        </w:rPr>
        <w:t>Screening Criteria</w:t>
      </w:r>
      <w:r w:rsidRPr="00B305DF">
        <w:rPr>
          <w:rStyle w:val="Strong"/>
          <w:b w:val="0"/>
          <w:bCs w:val="0"/>
        </w:rPr>
        <w:t xml:space="preserve"> </w:t>
      </w:r>
      <w:r w:rsidRPr="00B305DF">
        <w:rPr>
          <w:rStyle w:val="Strong"/>
          <w:rFonts w:cs="Arial"/>
          <w:b w:val="0"/>
          <w:bCs w:val="0"/>
          <w:caps w:val="0"/>
        </w:rPr>
        <w:t>(All 6 items must be completed.)</w:t>
      </w: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04"/>
        <w:gridCol w:w="2162"/>
      </w:tblGrid>
      <w:tr w:rsidR="00B305DF" w14:paraId="5363DB2C" w14:textId="77777777" w:rsidTr="00092BB7">
        <w:trPr>
          <w:trHeight w:hRule="exact" w:val="648"/>
        </w:trPr>
        <w:tc>
          <w:tcPr>
            <w:tcW w:w="9204" w:type="dxa"/>
            <w:tcBorders>
              <w:top w:val="single" w:sz="18" w:space="0" w:color="auto"/>
              <w:bottom w:val="single" w:sz="6" w:space="0" w:color="auto"/>
            </w:tcBorders>
          </w:tcPr>
          <w:p w14:paraId="23A430F2" w14:textId="7ACFD4A1" w:rsidR="00B305DF" w:rsidRDefault="00B305DF" w:rsidP="00B305DF">
            <w:pPr>
              <w:pStyle w:val="LetterText12pt"/>
              <w:ind w:left="288" w:right="-43" w:hanging="288"/>
            </w:pPr>
            <w:r>
              <w:t xml:space="preserve">1. </w:t>
            </w:r>
            <w:r w:rsidRPr="00667E35">
              <w:t>The person has a current diagnos</w:t>
            </w:r>
            <w:r>
              <w:t>i</w:t>
            </w:r>
            <w:r w:rsidRPr="00667E35">
              <w:t>s of</w:t>
            </w:r>
            <w:r>
              <w:t xml:space="preserve"> </w:t>
            </w:r>
            <w:r w:rsidR="00B930CF">
              <w:fldChar w:fldCharType="begin">
                <w:ffData>
                  <w:name w:val=""/>
                  <w:enabled/>
                  <w:calcOnExit w:val="0"/>
                  <w:statusText w:type="text" w:val="Row 1: Select if The person has a current diagnosis of Mental Illness (can select more than one)"/>
                  <w:checkBox>
                    <w:sizeAuto/>
                    <w:default w:val="0"/>
                  </w:checkBox>
                </w:ffData>
              </w:fldChar>
            </w:r>
            <w:r w:rsidR="00B930CF">
              <w:instrText xml:space="preserve"> FORMCHECKBOX </w:instrText>
            </w:r>
            <w:r w:rsidR="00B930CF">
              <w:fldChar w:fldCharType="separate"/>
            </w:r>
            <w:r w:rsidR="00B930CF">
              <w:fldChar w:fldCharType="end"/>
            </w:r>
            <w:r w:rsidR="001543B5">
              <w:t xml:space="preserve"> </w:t>
            </w:r>
            <w:r w:rsidRPr="00667E35">
              <w:rPr>
                <w:b/>
                <w:bCs/>
              </w:rPr>
              <w:t>Mental Illness</w:t>
            </w:r>
            <w:r>
              <w:t xml:space="preserve"> </w:t>
            </w:r>
            <w:r w:rsidRPr="00667E35">
              <w:t>or</w:t>
            </w:r>
            <w:r>
              <w:t xml:space="preserve"> </w:t>
            </w:r>
            <w:r w:rsidR="00B930CF">
              <w:fldChar w:fldCharType="begin">
                <w:ffData>
                  <w:name w:val=""/>
                  <w:enabled/>
                  <w:calcOnExit w:val="0"/>
                  <w:statusText w:type="text" w:val="Row 1: Select if The person has a current diagnosis of Dementia (can select more than one)"/>
                  <w:checkBox>
                    <w:sizeAuto/>
                    <w:default w:val="0"/>
                  </w:checkBox>
                </w:ffData>
              </w:fldChar>
            </w:r>
            <w:r w:rsidR="00B930CF">
              <w:instrText xml:space="preserve"> FORMCHECKBOX </w:instrText>
            </w:r>
            <w:r w:rsidR="00B930CF">
              <w:fldChar w:fldCharType="separate"/>
            </w:r>
            <w:r w:rsidR="00B930CF">
              <w:fldChar w:fldCharType="end"/>
            </w:r>
            <w:r w:rsidR="001543B5">
              <w:t xml:space="preserve"> </w:t>
            </w:r>
            <w:r w:rsidRPr="00667E35">
              <w:rPr>
                <w:b/>
                <w:bCs/>
              </w:rPr>
              <w:t>Dementia</w:t>
            </w:r>
            <w:r w:rsidRPr="00667E35">
              <w:t xml:space="preserve"> (</w:t>
            </w:r>
            <w:r w:rsidR="001543B5">
              <w:t>Check</w:t>
            </w:r>
            <w:r w:rsidRPr="00667E35">
              <w:t xml:space="preserve"> one</w:t>
            </w:r>
            <w:r>
              <w:t xml:space="preserve"> or both</w:t>
            </w:r>
            <w:r w:rsidRPr="00667E35">
              <w:t>)</w:t>
            </w:r>
          </w:p>
        </w:tc>
        <w:tc>
          <w:tcPr>
            <w:tcW w:w="2162" w:type="dxa"/>
            <w:tcBorders>
              <w:top w:val="single" w:sz="18" w:space="0" w:color="auto"/>
              <w:bottom w:val="single" w:sz="6" w:space="0" w:color="auto"/>
            </w:tcBorders>
          </w:tcPr>
          <w:p w14:paraId="43F5EAA2" w14:textId="77777777" w:rsidR="00B305DF" w:rsidRDefault="00B305DF" w:rsidP="00912C23">
            <w:pPr>
              <w:pStyle w:val="LetterText12pt"/>
              <w:tabs>
                <w:tab w:val="left" w:pos="1150"/>
              </w:tabs>
              <w:ind w:left="-29" w:right="-43"/>
            </w:pPr>
          </w:p>
          <w:p w14:paraId="44A6F077" w14:textId="55078224" w:rsidR="00B305DF" w:rsidRDefault="00F7445C" w:rsidP="00912C23">
            <w:pPr>
              <w:pStyle w:val="LetterText12pt"/>
              <w:tabs>
                <w:tab w:val="left" w:pos="1150"/>
              </w:tabs>
              <w:ind w:left="-29" w:right="-43"/>
            </w:pPr>
            <w:r w:rsidRPr="00F7445C">
              <w:rPr>
                <w:rFonts w:ascii="Courier New" w:hAnsi="Courier New" w:cs="Courier New"/>
                <w:b/>
                <w:bCs/>
                <w:sz w:val="2"/>
                <w:szCs w:val="2"/>
              </w:rPr>
              <w:fldChar w:fldCharType="begin">
                <w:ffData>
                  <w:name w:val="Text12"/>
                  <w:enabled/>
                  <w:calcOnExit w:val="0"/>
                  <w:textInput>
                    <w:maxLength w:val="1"/>
                  </w:textInput>
                </w:ffData>
              </w:fldChar>
            </w:r>
            <w:r w:rsidRPr="00F7445C">
              <w:rPr>
                <w:rFonts w:ascii="Courier New" w:hAnsi="Courier New" w:cs="Courier New"/>
                <w:b/>
                <w:bCs/>
                <w:sz w:val="2"/>
                <w:szCs w:val="2"/>
              </w:rPr>
              <w:instrText xml:space="preserve"> FORMTEXT </w:instrText>
            </w:r>
            <w:r w:rsidRPr="00F7445C">
              <w:rPr>
                <w:rFonts w:ascii="Courier New" w:hAnsi="Courier New" w:cs="Courier New"/>
                <w:b/>
                <w:bCs/>
                <w:sz w:val="2"/>
                <w:szCs w:val="2"/>
              </w:rPr>
            </w:r>
            <w:r w:rsidRPr="00F7445C">
              <w:rPr>
                <w:rFonts w:ascii="Courier New" w:hAnsi="Courier New" w:cs="Courier New"/>
                <w:b/>
                <w:bCs/>
                <w:sz w:val="2"/>
                <w:szCs w:val="2"/>
              </w:rPr>
              <w:fldChar w:fldCharType="separate"/>
            </w:r>
            <w:r w:rsidRPr="00F7445C">
              <w:rPr>
                <w:rFonts w:ascii="Courier New" w:hAnsi="Courier New" w:cs="Courier New"/>
                <w:b/>
                <w:bCs/>
                <w:noProof/>
                <w:sz w:val="2"/>
                <w:szCs w:val="2"/>
              </w:rPr>
              <w:t> </w:t>
            </w:r>
            <w:r w:rsidRPr="00F7445C">
              <w:rPr>
                <w:rFonts w:ascii="Courier New" w:hAnsi="Courier New" w:cs="Courier New"/>
                <w:b/>
                <w:bCs/>
                <w:sz w:val="2"/>
                <w:szCs w:val="2"/>
              </w:rPr>
              <w:fldChar w:fldCharType="end"/>
            </w:r>
            <w:r w:rsidR="001543B5">
              <w:fldChar w:fldCharType="begin">
                <w:ffData>
                  <w:name w:val=""/>
                  <w:enabled/>
                  <w:calcOnExit w:val="0"/>
                  <w:statusText w:type="text" w:val="Select if The person does not have a current diagnosis of  Mental Illness or Dementia "/>
                  <w:checkBox>
                    <w:sizeAuto/>
                    <w:default w:val="0"/>
                  </w:checkBox>
                </w:ffData>
              </w:fldChar>
            </w:r>
            <w:r w:rsidR="001543B5">
              <w:instrText xml:space="preserve"> FORMCHECKBOX </w:instrText>
            </w:r>
            <w:r w:rsidR="001543B5">
              <w:fldChar w:fldCharType="separate"/>
            </w:r>
            <w:r w:rsidR="001543B5">
              <w:fldChar w:fldCharType="end"/>
            </w:r>
            <w:r w:rsidR="00B305DF">
              <w:t xml:space="preserve"> No</w:t>
            </w:r>
            <w:r w:rsidR="00B305DF">
              <w:tab/>
            </w:r>
            <w:r w:rsidR="001543B5">
              <w:fldChar w:fldCharType="begin">
                <w:ffData>
                  <w:name w:val=""/>
                  <w:enabled/>
                  <w:calcOnExit w:val="0"/>
                  <w:statusText w:type="text" w:val="Select if The person does have a current diagnosis of  Mental Illness or Dementia "/>
                  <w:checkBox>
                    <w:sizeAuto/>
                    <w:default w:val="0"/>
                  </w:checkBox>
                </w:ffData>
              </w:fldChar>
            </w:r>
            <w:r w:rsidR="001543B5">
              <w:instrText xml:space="preserve"> FORMCHECKBOX </w:instrText>
            </w:r>
            <w:r w:rsidR="001543B5">
              <w:fldChar w:fldCharType="separate"/>
            </w:r>
            <w:r w:rsidR="001543B5">
              <w:fldChar w:fldCharType="end"/>
            </w:r>
            <w:r w:rsidR="00B305DF">
              <w:t xml:space="preserve"> Yes</w:t>
            </w:r>
          </w:p>
        </w:tc>
      </w:tr>
      <w:tr w:rsidR="00912C23" w14:paraId="50FA118C" w14:textId="77777777" w:rsidTr="00F7445C">
        <w:trPr>
          <w:trHeight w:hRule="exact" w:val="619"/>
        </w:trPr>
        <w:tc>
          <w:tcPr>
            <w:tcW w:w="9204" w:type="dxa"/>
            <w:tcBorders>
              <w:top w:val="single" w:sz="6" w:space="0" w:color="auto"/>
              <w:bottom w:val="single" w:sz="6" w:space="0" w:color="auto"/>
            </w:tcBorders>
          </w:tcPr>
          <w:p w14:paraId="709027B5" w14:textId="7F8C5957" w:rsidR="00912C23" w:rsidRDefault="00912C23" w:rsidP="00B305DF">
            <w:pPr>
              <w:pStyle w:val="LetterText12pt"/>
              <w:ind w:left="288" w:right="-43" w:hanging="288"/>
            </w:pPr>
            <w:r>
              <w:t xml:space="preserve">2. </w:t>
            </w:r>
            <w:r w:rsidRPr="00667E35">
              <w:t>The person has received treatment for</w:t>
            </w:r>
            <w:r>
              <w:t xml:space="preserve"> </w:t>
            </w:r>
            <w:r w:rsidR="00B930CF">
              <w:fldChar w:fldCharType="begin">
                <w:ffData>
                  <w:name w:val=""/>
                  <w:enabled/>
                  <w:calcOnExit w:val="0"/>
                  <w:statusText w:type="text" w:val="Row 2: Select if The person has received treatment for Mental Illness (can select more than one)"/>
                  <w:checkBox>
                    <w:sizeAuto/>
                    <w:default w:val="0"/>
                  </w:checkBox>
                </w:ffData>
              </w:fldChar>
            </w:r>
            <w:r w:rsidR="00B930CF">
              <w:instrText xml:space="preserve"> FORMCHECKBOX </w:instrText>
            </w:r>
            <w:r w:rsidR="00B930CF">
              <w:fldChar w:fldCharType="separate"/>
            </w:r>
            <w:r w:rsidR="00B930CF">
              <w:fldChar w:fldCharType="end"/>
            </w:r>
            <w:r w:rsidR="00B930CF">
              <w:t xml:space="preserve"> </w:t>
            </w:r>
            <w:r w:rsidRPr="00667E35">
              <w:rPr>
                <w:b/>
                <w:bCs/>
              </w:rPr>
              <w:t>Mental Illness</w:t>
            </w:r>
            <w:r>
              <w:t xml:space="preserve"> </w:t>
            </w:r>
            <w:r w:rsidRPr="00667E35">
              <w:t>or</w:t>
            </w:r>
            <w:r>
              <w:t xml:space="preserve"> </w:t>
            </w:r>
            <w:r w:rsidR="00B930CF">
              <w:fldChar w:fldCharType="begin">
                <w:ffData>
                  <w:name w:val=""/>
                  <w:enabled/>
                  <w:calcOnExit w:val="0"/>
                  <w:statusText w:type="text" w:val="Row 2: Select if The person has received treatment for Dementia (can select more than one)"/>
                  <w:checkBox>
                    <w:sizeAuto/>
                    <w:default w:val="0"/>
                  </w:checkBox>
                </w:ffData>
              </w:fldChar>
            </w:r>
            <w:r w:rsidR="00B930CF">
              <w:instrText xml:space="preserve"> FORMCHECKBOX </w:instrText>
            </w:r>
            <w:r w:rsidR="00B930CF">
              <w:fldChar w:fldCharType="separate"/>
            </w:r>
            <w:r w:rsidR="00B930CF">
              <w:fldChar w:fldCharType="end"/>
            </w:r>
            <w:r w:rsidR="00B930CF">
              <w:t xml:space="preserve"> </w:t>
            </w:r>
            <w:r w:rsidRPr="00667E35">
              <w:rPr>
                <w:b/>
                <w:bCs/>
              </w:rPr>
              <w:t>Dementia</w:t>
            </w:r>
            <w:r w:rsidRPr="00667E35">
              <w:t xml:space="preserve"> (within the past 24 months) (</w:t>
            </w:r>
            <w:r w:rsidR="001543B5">
              <w:t>Check</w:t>
            </w:r>
            <w:r w:rsidRPr="00667E35">
              <w:t xml:space="preserve"> one</w:t>
            </w:r>
            <w:r>
              <w:t xml:space="preserve"> or both</w:t>
            </w:r>
            <w:r w:rsidRPr="00667E35">
              <w:t>)</w:t>
            </w:r>
            <w:r w:rsidR="00C53650">
              <w:t xml:space="preserve">  </w:t>
            </w:r>
          </w:p>
        </w:tc>
        <w:tc>
          <w:tcPr>
            <w:tcW w:w="2162" w:type="dxa"/>
            <w:tcBorders>
              <w:top w:val="single" w:sz="6" w:space="0" w:color="auto"/>
              <w:bottom w:val="single" w:sz="6" w:space="0" w:color="auto"/>
            </w:tcBorders>
          </w:tcPr>
          <w:p w14:paraId="09FA846D" w14:textId="77777777" w:rsidR="00912C23" w:rsidRDefault="00912C23" w:rsidP="00912C23">
            <w:pPr>
              <w:pStyle w:val="LetterText12pt"/>
              <w:tabs>
                <w:tab w:val="left" w:pos="1150"/>
              </w:tabs>
              <w:ind w:left="-29" w:right="-43"/>
            </w:pPr>
          </w:p>
          <w:p w14:paraId="6550347A" w14:textId="69821746" w:rsidR="00912C23" w:rsidRDefault="00FC1F50" w:rsidP="00912C23">
            <w:pPr>
              <w:pStyle w:val="LetterText12pt"/>
              <w:tabs>
                <w:tab w:val="left" w:pos="1150"/>
              </w:tabs>
              <w:ind w:left="-29" w:right="-43"/>
            </w:pPr>
            <w:r>
              <w:fldChar w:fldCharType="begin">
                <w:ffData>
                  <w:name w:val=""/>
                  <w:enabled/>
                  <w:calcOnExit w:val="0"/>
                  <w:statusText w:type="text" w:val="Select if The person has not received treatment for Mental Illness or Dementia (within the past 24 months)"/>
                  <w:checkBox>
                    <w:sizeAuto/>
                    <w:default w:val="0"/>
                  </w:checkBox>
                </w:ffData>
              </w:fldChar>
            </w:r>
            <w:r>
              <w:instrText xml:space="preserve"> FORMCHECKBOX </w:instrText>
            </w:r>
            <w:r>
              <w:fldChar w:fldCharType="separate"/>
            </w:r>
            <w:r>
              <w:fldChar w:fldCharType="end"/>
            </w:r>
            <w:r w:rsidR="00912C23">
              <w:t xml:space="preserve"> No</w:t>
            </w:r>
            <w:r w:rsidR="00912C23">
              <w:tab/>
            </w:r>
            <w:r>
              <w:fldChar w:fldCharType="begin">
                <w:ffData>
                  <w:name w:val=""/>
                  <w:enabled/>
                  <w:calcOnExit w:val="0"/>
                  <w:statusText w:type="text" w:val="Select if The person has received treatment for Mental Illness or Dementia (within the past 24 months)"/>
                  <w:checkBox>
                    <w:sizeAuto/>
                    <w:default w:val="0"/>
                  </w:checkBox>
                </w:ffData>
              </w:fldChar>
            </w:r>
            <w:r>
              <w:instrText xml:space="preserve"> FORMCHECKBOX </w:instrText>
            </w:r>
            <w:r>
              <w:fldChar w:fldCharType="separate"/>
            </w:r>
            <w:r>
              <w:fldChar w:fldCharType="end"/>
            </w:r>
            <w:r w:rsidR="00912C23">
              <w:t xml:space="preserve"> Yes</w:t>
            </w:r>
          </w:p>
        </w:tc>
      </w:tr>
      <w:tr w:rsidR="00912C23" w14:paraId="442353A0" w14:textId="77777777" w:rsidTr="00F7445C">
        <w:trPr>
          <w:trHeight w:hRule="exact" w:val="619"/>
        </w:trPr>
        <w:tc>
          <w:tcPr>
            <w:tcW w:w="9204" w:type="dxa"/>
            <w:tcBorders>
              <w:top w:val="single" w:sz="6" w:space="0" w:color="auto"/>
              <w:bottom w:val="single" w:sz="6" w:space="0" w:color="auto"/>
            </w:tcBorders>
          </w:tcPr>
          <w:p w14:paraId="37D892BE" w14:textId="505A39DB" w:rsidR="00912C23" w:rsidRDefault="00912C23" w:rsidP="00B305DF">
            <w:pPr>
              <w:pStyle w:val="LetterText12pt"/>
              <w:ind w:left="288" w:right="-43" w:hanging="288"/>
            </w:pPr>
            <w:r>
              <w:t xml:space="preserve">3. </w:t>
            </w:r>
            <w:r w:rsidR="0057004E" w:rsidRPr="0057004E">
              <w:t>The person has taken or been prescribed psychotropic medications within the last 14 days</w:t>
            </w:r>
          </w:p>
        </w:tc>
        <w:tc>
          <w:tcPr>
            <w:tcW w:w="2162" w:type="dxa"/>
            <w:tcBorders>
              <w:top w:val="single" w:sz="6" w:space="0" w:color="auto"/>
              <w:bottom w:val="single" w:sz="6" w:space="0" w:color="auto"/>
            </w:tcBorders>
          </w:tcPr>
          <w:p w14:paraId="0171B21E" w14:textId="77777777" w:rsidR="00912C23" w:rsidRDefault="00912C23" w:rsidP="00912C23">
            <w:pPr>
              <w:pStyle w:val="LetterText12pt"/>
              <w:tabs>
                <w:tab w:val="left" w:pos="1150"/>
              </w:tabs>
              <w:ind w:left="-29" w:right="-43"/>
            </w:pPr>
          </w:p>
          <w:p w14:paraId="0A824F27" w14:textId="208826F6" w:rsidR="00912C23" w:rsidRDefault="0057004E" w:rsidP="00912C23">
            <w:pPr>
              <w:pStyle w:val="LetterText12pt"/>
              <w:tabs>
                <w:tab w:val="left" w:pos="1150"/>
              </w:tabs>
              <w:ind w:left="-29" w:right="-43"/>
            </w:pPr>
            <w:r>
              <w:fldChar w:fldCharType="begin">
                <w:ffData>
                  <w:name w:val=""/>
                  <w:enabled/>
                  <w:calcOnExit w:val="0"/>
                  <w:statusText w:type="text" w:val="Select if The person has taken or been prescribed psychotropic medications within the last 14 days."/>
                  <w:checkBox>
                    <w:sizeAuto/>
                    <w:default w:val="0"/>
                  </w:checkBox>
                </w:ffData>
              </w:fldChar>
            </w:r>
            <w:r>
              <w:instrText xml:space="preserve"> FORMCHECKBOX </w:instrText>
            </w:r>
            <w:r>
              <w:fldChar w:fldCharType="separate"/>
            </w:r>
            <w:r>
              <w:fldChar w:fldCharType="end"/>
            </w:r>
            <w:r w:rsidR="00912C23">
              <w:t xml:space="preserve"> No</w:t>
            </w:r>
            <w:r w:rsidR="00912C23">
              <w:tab/>
            </w:r>
            <w:r>
              <w:fldChar w:fldCharType="begin">
                <w:ffData>
                  <w:name w:val=""/>
                  <w:enabled/>
                  <w:calcOnExit w:val="0"/>
                  <w:statusText w:type="text" w:val="Select if The person has not taken or been prescribed psychotropic medications within the last 14 days"/>
                  <w:checkBox>
                    <w:sizeAuto/>
                    <w:default w:val="0"/>
                  </w:checkBox>
                </w:ffData>
              </w:fldChar>
            </w:r>
            <w:r>
              <w:instrText xml:space="preserve"> FORMCHECKBOX </w:instrText>
            </w:r>
            <w:r>
              <w:fldChar w:fldCharType="separate"/>
            </w:r>
            <w:r>
              <w:fldChar w:fldCharType="end"/>
            </w:r>
            <w:r w:rsidR="00912C23">
              <w:t xml:space="preserve"> Yes</w:t>
            </w:r>
          </w:p>
        </w:tc>
      </w:tr>
      <w:tr w:rsidR="00912C23" w14:paraId="1BC4C864" w14:textId="77777777" w:rsidTr="00F7445C">
        <w:trPr>
          <w:trHeight w:val="619"/>
        </w:trPr>
        <w:tc>
          <w:tcPr>
            <w:tcW w:w="9204" w:type="dxa"/>
            <w:tcBorders>
              <w:top w:val="single" w:sz="6" w:space="0" w:color="auto"/>
              <w:bottom w:val="single" w:sz="6" w:space="0" w:color="auto"/>
            </w:tcBorders>
          </w:tcPr>
          <w:p w14:paraId="63D1C3B4" w14:textId="3466B10C" w:rsidR="00912C23" w:rsidRDefault="00912C23" w:rsidP="00B305DF">
            <w:pPr>
              <w:pStyle w:val="LetterText12pt"/>
              <w:ind w:left="288" w:right="-43" w:hanging="288"/>
            </w:pPr>
            <w:r>
              <w:t xml:space="preserve">4. </w:t>
            </w:r>
            <w:r w:rsidRPr="003F3E80">
              <w:t>There is presenting evidence of mental illness or dementia, including significant disturbances in thought, conduct, emotions, or judgment. Presenting evidence may include, but is not limited to, suicidal ideations, hallucinations, delusions, serious difficulty completing tasks, or serious difficulty interacting with others.</w:t>
            </w:r>
          </w:p>
        </w:tc>
        <w:tc>
          <w:tcPr>
            <w:tcW w:w="2162" w:type="dxa"/>
            <w:tcBorders>
              <w:top w:val="single" w:sz="6" w:space="0" w:color="auto"/>
              <w:bottom w:val="single" w:sz="6" w:space="0" w:color="auto"/>
            </w:tcBorders>
          </w:tcPr>
          <w:p w14:paraId="4DEDB3FA" w14:textId="77777777" w:rsidR="001543B5" w:rsidRDefault="001543B5" w:rsidP="009F3E3B">
            <w:pPr>
              <w:pStyle w:val="LetterText12pt"/>
              <w:tabs>
                <w:tab w:val="left" w:pos="1150"/>
              </w:tabs>
              <w:ind w:left="-29" w:right="-43"/>
            </w:pPr>
          </w:p>
          <w:p w14:paraId="095D0118" w14:textId="4FFF9F87" w:rsidR="00912C23" w:rsidRDefault="00912C23" w:rsidP="009F3E3B">
            <w:pPr>
              <w:pStyle w:val="LetterText12pt"/>
              <w:tabs>
                <w:tab w:val="left" w:pos="1150"/>
              </w:tabs>
              <w:ind w:left="-29" w:right="-43"/>
            </w:pPr>
          </w:p>
          <w:p w14:paraId="1C97E585" w14:textId="77777777" w:rsidR="00912C23" w:rsidRDefault="00912C23" w:rsidP="009F3E3B">
            <w:pPr>
              <w:pStyle w:val="LetterText12pt"/>
              <w:tabs>
                <w:tab w:val="left" w:pos="1150"/>
              </w:tabs>
              <w:ind w:left="-29" w:right="-43"/>
            </w:pPr>
          </w:p>
          <w:p w14:paraId="014DABCF" w14:textId="52B9812E" w:rsidR="00912C23" w:rsidRDefault="00E42AE7" w:rsidP="00912C23">
            <w:pPr>
              <w:pStyle w:val="LetterText12pt"/>
              <w:tabs>
                <w:tab w:val="left" w:pos="1150"/>
              </w:tabs>
              <w:ind w:left="-29" w:right="-43"/>
            </w:pPr>
            <w:r>
              <w:fldChar w:fldCharType="begin">
                <w:ffData>
                  <w:name w:val=""/>
                  <w:enabled/>
                  <w:calcOnExit w:val="0"/>
                  <w:statusText w:type="text" w:val="Select if There is not any presenting evidence of mental illness, dementia, including significant disturbances in thought, conduct, etc."/>
                  <w:checkBox>
                    <w:sizeAuto/>
                    <w:default w:val="0"/>
                  </w:checkBox>
                </w:ffData>
              </w:fldChar>
            </w:r>
            <w:r>
              <w:instrText xml:space="preserve"> FORMCHECKBOX </w:instrText>
            </w:r>
            <w:r>
              <w:fldChar w:fldCharType="separate"/>
            </w:r>
            <w:r>
              <w:fldChar w:fldCharType="end"/>
            </w:r>
            <w:r w:rsidR="00912C23">
              <w:t xml:space="preserve"> No</w:t>
            </w:r>
            <w:r w:rsidR="00912C23">
              <w:tab/>
            </w:r>
            <w:r w:rsidR="009F3E3B">
              <w:fldChar w:fldCharType="begin">
                <w:ffData>
                  <w:name w:val=""/>
                  <w:enabled/>
                  <w:calcOnExit w:val="0"/>
                  <w:statusText w:type="text" w:val="Select if There is presenting evidence of mental illness, dementia, including significant disturbances in thought, conduct, etc."/>
                  <w:checkBox>
                    <w:sizeAuto/>
                    <w:default w:val="0"/>
                  </w:checkBox>
                </w:ffData>
              </w:fldChar>
            </w:r>
            <w:r w:rsidR="009F3E3B">
              <w:instrText xml:space="preserve"> FORMCHECKBOX </w:instrText>
            </w:r>
            <w:r w:rsidR="009F3E3B">
              <w:fldChar w:fldCharType="separate"/>
            </w:r>
            <w:r w:rsidR="009F3E3B">
              <w:fldChar w:fldCharType="end"/>
            </w:r>
            <w:r w:rsidR="00912C23">
              <w:t xml:space="preserve"> Yes</w:t>
            </w:r>
          </w:p>
        </w:tc>
      </w:tr>
      <w:tr w:rsidR="00912C23" w14:paraId="3B30B671" w14:textId="77777777" w:rsidTr="00F7445C">
        <w:trPr>
          <w:trHeight w:val="619"/>
        </w:trPr>
        <w:tc>
          <w:tcPr>
            <w:tcW w:w="9204" w:type="dxa"/>
            <w:tcBorders>
              <w:top w:val="single" w:sz="6" w:space="0" w:color="auto"/>
              <w:bottom w:val="single" w:sz="6" w:space="0" w:color="auto"/>
            </w:tcBorders>
          </w:tcPr>
          <w:p w14:paraId="0E289107" w14:textId="618728A2" w:rsidR="00912C23" w:rsidRDefault="00912C23" w:rsidP="00B305DF">
            <w:pPr>
              <w:pStyle w:val="LetterText12pt"/>
              <w:ind w:left="288" w:right="-43" w:hanging="288"/>
            </w:pPr>
            <w:r>
              <w:lastRenderedPageBreak/>
              <w:t xml:space="preserve">5. </w:t>
            </w:r>
            <w:r w:rsidRPr="003F3E80">
              <w:t>The person has a diagnosis of an intellectual</w:t>
            </w:r>
            <w:r>
              <w:t xml:space="preserve">/developmental </w:t>
            </w:r>
            <w:r w:rsidRPr="003F3E80">
              <w:t>disability or a related condition including, but not limited to, epilepsy, autism, or cerebral palsy and this diagnosis manifested before the age of 22.</w:t>
            </w:r>
          </w:p>
        </w:tc>
        <w:tc>
          <w:tcPr>
            <w:tcW w:w="2162" w:type="dxa"/>
            <w:tcBorders>
              <w:top w:val="single" w:sz="6" w:space="0" w:color="auto"/>
              <w:bottom w:val="single" w:sz="6" w:space="0" w:color="auto"/>
            </w:tcBorders>
          </w:tcPr>
          <w:p w14:paraId="6064026C" w14:textId="77777777" w:rsidR="00912C23" w:rsidRDefault="00912C23" w:rsidP="00912C23">
            <w:pPr>
              <w:pStyle w:val="LetterText12pt"/>
              <w:tabs>
                <w:tab w:val="left" w:pos="1150"/>
              </w:tabs>
              <w:ind w:left="-29" w:right="-43"/>
            </w:pPr>
          </w:p>
          <w:p w14:paraId="77BDDBB9" w14:textId="77777777" w:rsidR="00912C23" w:rsidRDefault="00912C23" w:rsidP="00912C23">
            <w:pPr>
              <w:pStyle w:val="LetterText12pt"/>
              <w:tabs>
                <w:tab w:val="left" w:pos="1150"/>
              </w:tabs>
              <w:ind w:left="-29" w:right="-43"/>
            </w:pPr>
          </w:p>
          <w:p w14:paraId="455078A2" w14:textId="5333B504" w:rsidR="00912C23" w:rsidRDefault="009F3E3B" w:rsidP="00912C23">
            <w:pPr>
              <w:pStyle w:val="LetterText12pt"/>
              <w:tabs>
                <w:tab w:val="left" w:pos="1150"/>
              </w:tabs>
              <w:ind w:left="-29" w:right="-43"/>
            </w:pPr>
            <w:r>
              <w:fldChar w:fldCharType="begin">
                <w:ffData>
                  <w:name w:val=""/>
                  <w:enabled/>
                  <w:calcOnExit w:val="0"/>
                  <w:statusText w:type="text" w:val="Select if The person does not have a diagnosis of an intellectual/ developmental disability or a related condition"/>
                  <w:checkBox>
                    <w:sizeAuto/>
                    <w:default w:val="0"/>
                  </w:checkBox>
                </w:ffData>
              </w:fldChar>
            </w:r>
            <w:r>
              <w:instrText xml:space="preserve"> FORMCHECKBOX </w:instrText>
            </w:r>
            <w:r>
              <w:fldChar w:fldCharType="separate"/>
            </w:r>
            <w:r>
              <w:fldChar w:fldCharType="end"/>
            </w:r>
            <w:r w:rsidR="00912C23">
              <w:t xml:space="preserve"> No</w:t>
            </w:r>
            <w:r w:rsidR="00912C23">
              <w:tab/>
            </w:r>
            <w:r>
              <w:fldChar w:fldCharType="begin">
                <w:ffData>
                  <w:name w:val=""/>
                  <w:enabled/>
                  <w:calcOnExit w:val="0"/>
                  <w:statusText w:type="text" w:val="Select if The person does have a diagnosis of an intellectual/ developmental disability or a related condition"/>
                  <w:checkBox>
                    <w:sizeAuto/>
                    <w:default w:val="0"/>
                  </w:checkBox>
                </w:ffData>
              </w:fldChar>
            </w:r>
            <w:r>
              <w:instrText xml:space="preserve"> FORMCHECKBOX </w:instrText>
            </w:r>
            <w:r>
              <w:fldChar w:fldCharType="separate"/>
            </w:r>
            <w:r>
              <w:fldChar w:fldCharType="end"/>
            </w:r>
            <w:r w:rsidR="00912C23">
              <w:t xml:space="preserve"> Yes</w:t>
            </w:r>
          </w:p>
        </w:tc>
      </w:tr>
      <w:tr w:rsidR="00912C23" w14:paraId="3D054F49" w14:textId="77777777" w:rsidTr="00F7445C">
        <w:trPr>
          <w:trHeight w:val="619"/>
        </w:trPr>
        <w:tc>
          <w:tcPr>
            <w:tcW w:w="9204" w:type="dxa"/>
            <w:tcBorders>
              <w:top w:val="single" w:sz="6" w:space="0" w:color="auto"/>
            </w:tcBorders>
          </w:tcPr>
          <w:p w14:paraId="6298687F" w14:textId="576BBF94" w:rsidR="00912C23" w:rsidRDefault="00912C23" w:rsidP="00B305DF">
            <w:pPr>
              <w:pStyle w:val="LetterText12pt"/>
              <w:ind w:left="288" w:right="-43" w:hanging="288"/>
            </w:pPr>
            <w:r>
              <w:t xml:space="preserve">6. </w:t>
            </w:r>
            <w:r w:rsidRPr="003F3E80">
              <w:t>There is presenting evidence of deficits in intellectual functioning or adaptive behavior which suggests that the person may have an intellectual</w:t>
            </w:r>
            <w:r>
              <w:t xml:space="preserve">/developmental </w:t>
            </w:r>
            <w:r w:rsidRPr="003F3E80">
              <w:t>disability or a related condition. These deficits appear to have manifested before the age of 22.</w:t>
            </w:r>
          </w:p>
        </w:tc>
        <w:tc>
          <w:tcPr>
            <w:tcW w:w="2162" w:type="dxa"/>
            <w:tcBorders>
              <w:top w:val="single" w:sz="6" w:space="0" w:color="auto"/>
            </w:tcBorders>
          </w:tcPr>
          <w:p w14:paraId="4DA65C5B" w14:textId="77777777" w:rsidR="00912C23" w:rsidRDefault="00912C23" w:rsidP="00912C23">
            <w:pPr>
              <w:pStyle w:val="LetterText12pt"/>
              <w:tabs>
                <w:tab w:val="left" w:pos="1150"/>
              </w:tabs>
              <w:ind w:left="-29" w:right="-43"/>
            </w:pPr>
          </w:p>
          <w:p w14:paraId="695031AE" w14:textId="77777777" w:rsidR="00A449F7" w:rsidRDefault="00A449F7" w:rsidP="00912C23">
            <w:pPr>
              <w:pStyle w:val="LetterText12pt"/>
              <w:tabs>
                <w:tab w:val="left" w:pos="1150"/>
              </w:tabs>
              <w:ind w:left="-29" w:right="-43"/>
            </w:pPr>
          </w:p>
          <w:p w14:paraId="40FCE1BF" w14:textId="77777777" w:rsidR="00912C23" w:rsidRDefault="00912C23" w:rsidP="00912C23">
            <w:pPr>
              <w:pStyle w:val="LetterText12pt"/>
              <w:tabs>
                <w:tab w:val="left" w:pos="1150"/>
              </w:tabs>
              <w:ind w:left="-29" w:right="-43"/>
            </w:pPr>
          </w:p>
          <w:p w14:paraId="0BEDCE05" w14:textId="1C193D7C" w:rsidR="00912C23" w:rsidRDefault="009F3E3B" w:rsidP="00912C23">
            <w:pPr>
              <w:pStyle w:val="LetterText12pt"/>
              <w:tabs>
                <w:tab w:val="left" w:pos="1150"/>
              </w:tabs>
              <w:ind w:left="-29" w:right="-43"/>
            </w:pPr>
            <w:r>
              <w:fldChar w:fldCharType="begin">
                <w:ffData>
                  <w:name w:val=""/>
                  <w:enabled/>
                  <w:calcOnExit w:val="0"/>
                  <w:statusText w:type="text" w:val="Select if There is not any presenting evidence of deficits in intellectual functioning or adaptive behavior"/>
                  <w:checkBox>
                    <w:sizeAuto/>
                    <w:default w:val="0"/>
                  </w:checkBox>
                </w:ffData>
              </w:fldChar>
            </w:r>
            <w:r>
              <w:instrText xml:space="preserve"> FORMCHECKBOX </w:instrText>
            </w:r>
            <w:r>
              <w:fldChar w:fldCharType="separate"/>
            </w:r>
            <w:r>
              <w:fldChar w:fldCharType="end"/>
            </w:r>
            <w:r w:rsidR="00912C23">
              <w:t xml:space="preserve"> No</w:t>
            </w:r>
            <w:r w:rsidR="00912C23">
              <w:tab/>
            </w:r>
            <w:r>
              <w:fldChar w:fldCharType="begin">
                <w:ffData>
                  <w:name w:val=""/>
                  <w:enabled/>
                  <w:calcOnExit w:val="0"/>
                  <w:statusText w:type="text" w:val="Select if There is presenting evidence of deficits in intellectual functioning or adaptive behavior"/>
                  <w:checkBox>
                    <w:sizeAuto/>
                    <w:default w:val="0"/>
                  </w:checkBox>
                </w:ffData>
              </w:fldChar>
            </w:r>
            <w:r>
              <w:instrText xml:space="preserve"> FORMCHECKBOX </w:instrText>
            </w:r>
            <w:r>
              <w:fldChar w:fldCharType="separate"/>
            </w:r>
            <w:r>
              <w:fldChar w:fldCharType="end"/>
            </w:r>
            <w:r w:rsidR="00912C23">
              <w:t xml:space="preserve"> Yes</w:t>
            </w:r>
          </w:p>
        </w:tc>
      </w:tr>
    </w:tbl>
    <w:p w14:paraId="24E7F253" w14:textId="77777777" w:rsidR="00912C23" w:rsidRDefault="00912C23" w:rsidP="00B930CF">
      <w:pPr>
        <w:pStyle w:val="LineSpacer"/>
        <w:sectPr w:rsidR="00912C23" w:rsidSect="003E7E6D">
          <w:type w:val="continuous"/>
          <w:pgSz w:w="12240" w:h="15840"/>
          <w:pgMar w:top="432" w:right="432" w:bottom="432" w:left="432" w:header="0" w:footer="432" w:gutter="0"/>
          <w:cols w:space="720"/>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27DCC" w14:paraId="2BE70163" w14:textId="77777777" w:rsidTr="00F7445C">
        <w:trPr>
          <w:trHeight w:hRule="exact" w:val="360"/>
        </w:trPr>
        <w:tc>
          <w:tcPr>
            <w:tcW w:w="11366" w:type="dxa"/>
            <w:vAlign w:val="center"/>
          </w:tcPr>
          <w:p w14:paraId="6C80FFEC" w14:textId="620047FE" w:rsidR="00327DCC" w:rsidRDefault="00327DCC" w:rsidP="00327DCC">
            <w:pPr>
              <w:pStyle w:val="LetterText12pt"/>
            </w:pPr>
            <w:r w:rsidRPr="003F3E80">
              <w:rPr>
                <w:b/>
                <w:bCs/>
              </w:rPr>
              <w:t>Note:</w:t>
            </w:r>
            <w:r w:rsidRPr="003F3E80">
              <w:t xml:space="preserve"> If you </w:t>
            </w:r>
            <w:r w:rsidR="00E42AE7" w:rsidRPr="003F3E80">
              <w:t>checked</w:t>
            </w:r>
            <w:r w:rsidRPr="003F3E80">
              <w:t xml:space="preserve"> “Yes” to items 1 and/or 2, </w:t>
            </w:r>
            <w:r w:rsidR="00E42AE7">
              <w:t>check</w:t>
            </w:r>
            <w:r w:rsidRPr="003F3E80">
              <w:t xml:space="preserve"> the word “</w:t>
            </w:r>
            <w:r w:rsidRPr="003F3E80">
              <w:rPr>
                <w:b/>
                <w:bCs/>
              </w:rPr>
              <w:t>Mental Illness</w:t>
            </w:r>
            <w:r w:rsidRPr="003F3E80">
              <w:t xml:space="preserve">” </w:t>
            </w:r>
            <w:r>
              <w:t>and/</w:t>
            </w:r>
            <w:r w:rsidRPr="003F3E80">
              <w:t>or “</w:t>
            </w:r>
            <w:r w:rsidRPr="003F3E80">
              <w:rPr>
                <w:b/>
                <w:bCs/>
              </w:rPr>
              <w:t>Dementia</w:t>
            </w:r>
            <w:r w:rsidRPr="003F3E80">
              <w:t>.”</w:t>
            </w:r>
          </w:p>
        </w:tc>
      </w:tr>
    </w:tbl>
    <w:p w14:paraId="59470D53" w14:textId="77777777" w:rsidR="00327DCC" w:rsidRPr="00B930CF" w:rsidRDefault="00327DCC" w:rsidP="00B930CF">
      <w:pPr>
        <w:pStyle w:val="LineSpacer"/>
        <w:rPr>
          <w:rStyle w:val="Strong"/>
          <w:b/>
          <w:bCs w:val="0"/>
        </w:rPr>
        <w:sectPr w:rsidR="00327DCC" w:rsidRPr="00B930CF" w:rsidSect="003E7E6D">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27DCC" w14:paraId="4E5034E2" w14:textId="77777777" w:rsidTr="00F7445C">
        <w:trPr>
          <w:trHeight w:hRule="exact" w:val="1181"/>
        </w:trPr>
        <w:tc>
          <w:tcPr>
            <w:tcW w:w="11366" w:type="dxa"/>
          </w:tcPr>
          <w:p w14:paraId="2EF9AB4B" w14:textId="646815B1" w:rsidR="00327DCC" w:rsidRPr="00F40CD5" w:rsidRDefault="00C53650" w:rsidP="00C57D24">
            <w:pPr>
              <w:pStyle w:val="LetterText12pt"/>
            </w:pPr>
            <w:r>
              <w:t xml:space="preserve">Explain </w:t>
            </w:r>
            <w:r w:rsidR="009E71DF">
              <w:t>any “yes” answers</w:t>
            </w:r>
            <w:r w:rsidR="00FC1F50">
              <w:t xml:space="preserve"> </w:t>
            </w:r>
          </w:p>
          <w:p w14:paraId="3B2D277A" w14:textId="498F3DEB" w:rsidR="00327DCC" w:rsidRDefault="00C53650" w:rsidP="00C57D24">
            <w:pPr>
              <w:pStyle w:val="UserInput12pt"/>
            </w:pPr>
            <w:r>
              <w:rPr>
                <w:rStyle w:val="Strong"/>
              </w:rPr>
              <w:fldChar w:fldCharType="begin">
                <w:ffData>
                  <w:name w:val=""/>
                  <w:enabled/>
                  <w:calcOnExit w:val="0"/>
                  <w:statusText w:type="text" w:val="Enter explanation If you checked “Yes” to items 1 and/or 2, check the word “Mental Illness” and/or “Dementia.”"/>
                  <w:textInput>
                    <w:maxLength w:val="23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5D717AD" w14:textId="77777777" w:rsidR="00327DCC" w:rsidRDefault="00327DCC" w:rsidP="00F7445C">
      <w:pPr>
        <w:pStyle w:val="LineSpacer"/>
        <w:sectPr w:rsidR="00327DCC" w:rsidSect="003E7E6D">
          <w:type w:val="continuous"/>
          <w:pgSz w:w="12240" w:h="15840"/>
          <w:pgMar w:top="432" w:right="432" w:bottom="432" w:left="432" w:header="0" w:footer="432" w:gutter="0"/>
          <w:cols w:space="720"/>
          <w:docGrid w:linePitch="360"/>
        </w:sect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27DCC" w14:paraId="1F07148A" w14:textId="77777777" w:rsidTr="00F7445C">
        <w:trPr>
          <w:trHeight w:val="360"/>
        </w:trPr>
        <w:tc>
          <w:tcPr>
            <w:tcW w:w="11366" w:type="dxa"/>
            <w:vAlign w:val="center"/>
          </w:tcPr>
          <w:p w14:paraId="2BE22DE2" w14:textId="52DE0848" w:rsidR="00327DCC" w:rsidRDefault="00327DCC" w:rsidP="00C57D24">
            <w:pPr>
              <w:pStyle w:val="LetterText12pt"/>
            </w:pPr>
            <w:r>
              <w:rPr>
                <w:b/>
                <w:bCs/>
              </w:rPr>
              <w:t>Note:</w:t>
            </w:r>
            <w:r>
              <w:t xml:space="preserve"> </w:t>
            </w:r>
            <w:r w:rsidRPr="003F3E80">
              <w:t xml:space="preserve">The person screened </w:t>
            </w:r>
            <w:r w:rsidR="00C53650">
              <w:t>will</w:t>
            </w:r>
            <w:r w:rsidRPr="003F3E80">
              <w:t xml:space="preserve"> </w:t>
            </w:r>
            <w:r w:rsidR="00C53650" w:rsidRPr="00C53650">
              <w:t xml:space="preserve">require a comprehensive Level II OBRA evaluation if any of the above items are "Yes" UNLESS a physician, nurse practitioner or physician’s assistant certifies on form </w:t>
            </w:r>
            <w:r w:rsidR="0057004E">
              <w:br/>
            </w:r>
            <w:r w:rsidR="00C53650" w:rsidRPr="00C53650">
              <w:t xml:space="preserve">DCH-3878 that the person meets at least one of the exemption criteria, or the CMHSP Coordinator determines </w:t>
            </w:r>
            <w:proofErr w:type="gramStart"/>
            <w:r w:rsidR="00C53650" w:rsidRPr="00C53650">
              <w:t>a Level</w:t>
            </w:r>
            <w:proofErr w:type="gramEnd"/>
            <w:r w:rsidR="00C53650" w:rsidRPr="00C53650">
              <w:t xml:space="preserve"> II is not needed</w:t>
            </w:r>
            <w:r w:rsidR="00C53650">
              <w:t xml:space="preserve">. </w:t>
            </w:r>
          </w:p>
        </w:tc>
      </w:tr>
    </w:tbl>
    <w:p w14:paraId="44D1FDC0" w14:textId="77777777" w:rsidR="003D4AED" w:rsidRDefault="00327DCC" w:rsidP="00327DCC">
      <w:pPr>
        <w:pStyle w:val="SectionHeading"/>
        <w:rPr>
          <w:rFonts w:ascii="Arial Bold" w:hAnsi="Arial Bold"/>
          <w:b/>
          <w:bCs/>
          <w:caps w:val="0"/>
        </w:rPr>
        <w:sectPr w:rsidR="003D4AED" w:rsidSect="003E7E6D">
          <w:type w:val="continuous"/>
          <w:pgSz w:w="12240" w:h="15840"/>
          <w:pgMar w:top="432" w:right="432" w:bottom="432" w:left="432" w:header="0" w:footer="432" w:gutter="0"/>
          <w:cols w:space="720"/>
          <w:formProt w:val="0"/>
          <w:docGrid w:linePitch="360"/>
        </w:sectPr>
      </w:pPr>
      <w:r>
        <w:rPr>
          <w:rStyle w:val="Strong"/>
        </w:rPr>
        <w:t xml:space="preserve">section 4 - </w:t>
      </w:r>
      <w:r w:rsidRPr="003F3E80">
        <w:rPr>
          <w:b/>
          <w:bCs/>
        </w:rPr>
        <w:t xml:space="preserve">CLINICIAN’S STATEMENT: </w:t>
      </w:r>
      <w:r w:rsidRPr="00327DCC">
        <w:rPr>
          <w:rFonts w:ascii="Arial Bold" w:hAnsi="Arial Bold"/>
          <w:b/>
          <w:bCs/>
          <w:caps w:val="0"/>
        </w:rPr>
        <w:t>I certify to the best of my knowledge that the above information is accurate.</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88"/>
        <w:gridCol w:w="2536"/>
        <w:gridCol w:w="5042"/>
      </w:tblGrid>
      <w:tr w:rsidR="00327DCC" w14:paraId="349685BE" w14:textId="77777777" w:rsidTr="00F7445C">
        <w:trPr>
          <w:trHeight w:hRule="exact" w:val="624"/>
        </w:trPr>
        <w:tc>
          <w:tcPr>
            <w:tcW w:w="3788" w:type="dxa"/>
          </w:tcPr>
          <w:p w14:paraId="0F022329" w14:textId="7D06DF46" w:rsidR="00327DCC" w:rsidRPr="00F40CD5" w:rsidRDefault="00327DCC" w:rsidP="00C57D24">
            <w:pPr>
              <w:pStyle w:val="LetterText12pt"/>
            </w:pPr>
            <w:r>
              <w:t>Clinician Signature</w:t>
            </w:r>
          </w:p>
          <w:p w14:paraId="600B85ED" w14:textId="0EF483A1" w:rsidR="00327DCC" w:rsidRPr="00F40CD5" w:rsidRDefault="00327DCC" w:rsidP="00C57D24">
            <w:pPr>
              <w:pStyle w:val="UserInput12pt"/>
            </w:pPr>
          </w:p>
        </w:tc>
        <w:tc>
          <w:tcPr>
            <w:tcW w:w="2536" w:type="dxa"/>
          </w:tcPr>
          <w:p w14:paraId="351DD17B" w14:textId="460538B8" w:rsidR="00327DCC" w:rsidRPr="00F40CD5" w:rsidRDefault="00327DCC" w:rsidP="00C57D24">
            <w:pPr>
              <w:pStyle w:val="LetterText12pt"/>
            </w:pPr>
            <w:r>
              <w:t>Date</w:t>
            </w:r>
          </w:p>
          <w:p w14:paraId="53FA233D" w14:textId="1213BB5F" w:rsidR="00327DCC" w:rsidRPr="00F40CD5" w:rsidRDefault="00F7445C" w:rsidP="00C57D24">
            <w:pPr>
              <w:pStyle w:val="UserInput12pt"/>
            </w:pPr>
            <w:r w:rsidRPr="00F7445C">
              <w:rPr>
                <w:rFonts w:cs="Courier New"/>
                <w:b/>
                <w:bCs/>
                <w:sz w:val="2"/>
                <w:szCs w:val="2"/>
              </w:rPr>
              <w:fldChar w:fldCharType="begin">
                <w:ffData>
                  <w:name w:val="Text12"/>
                  <w:enabled/>
                  <w:calcOnExit w:val="0"/>
                  <w:textInput>
                    <w:maxLength w:val="1"/>
                  </w:textInput>
                </w:ffData>
              </w:fldChar>
            </w:r>
            <w:r w:rsidRPr="00F7445C">
              <w:rPr>
                <w:rFonts w:cs="Courier New"/>
                <w:b/>
                <w:bCs/>
                <w:sz w:val="2"/>
                <w:szCs w:val="2"/>
              </w:rPr>
              <w:instrText xml:space="preserve"> FORMTEXT </w:instrText>
            </w:r>
            <w:r w:rsidRPr="00F7445C">
              <w:rPr>
                <w:rFonts w:cs="Courier New"/>
                <w:b/>
                <w:bCs/>
                <w:sz w:val="2"/>
                <w:szCs w:val="2"/>
              </w:rPr>
            </w:r>
            <w:r w:rsidRPr="00F7445C">
              <w:rPr>
                <w:rFonts w:cs="Courier New"/>
                <w:b/>
                <w:bCs/>
                <w:sz w:val="2"/>
                <w:szCs w:val="2"/>
              </w:rPr>
              <w:fldChar w:fldCharType="separate"/>
            </w:r>
            <w:r w:rsidRPr="00F7445C">
              <w:rPr>
                <w:rFonts w:cs="Courier New"/>
                <w:b/>
                <w:bCs/>
                <w:noProof/>
                <w:sz w:val="2"/>
                <w:szCs w:val="2"/>
              </w:rPr>
              <w:t> </w:t>
            </w:r>
            <w:r w:rsidRPr="00F7445C">
              <w:rPr>
                <w:rFonts w:cs="Courier New"/>
                <w:b/>
                <w:bCs/>
                <w:sz w:val="2"/>
                <w:szCs w:val="2"/>
              </w:rPr>
              <w:fldChar w:fldCharType="end"/>
            </w:r>
            <w:r w:rsidR="00E42AE7">
              <w:rPr>
                <w:rStyle w:val="Strong"/>
              </w:rPr>
              <w:fldChar w:fldCharType="begin">
                <w:ffData>
                  <w:name w:val=""/>
                  <w:enabled/>
                  <w:calcOnExit w:val="0"/>
                  <w:statusText w:type="text" w:val="Enter the Date the Clinician signed this form."/>
                  <w:textInput>
                    <w:maxLength w:val="16"/>
                  </w:textInput>
                </w:ffData>
              </w:fldChar>
            </w:r>
            <w:r w:rsidR="00E42AE7">
              <w:rPr>
                <w:rStyle w:val="Strong"/>
              </w:rPr>
              <w:instrText xml:space="preserve"> FORMTEXT </w:instrText>
            </w:r>
            <w:r w:rsidR="00E42AE7">
              <w:rPr>
                <w:rStyle w:val="Strong"/>
              </w:rPr>
            </w:r>
            <w:r w:rsidR="00E42AE7">
              <w:rPr>
                <w:rStyle w:val="Strong"/>
              </w:rPr>
              <w:fldChar w:fldCharType="separate"/>
            </w:r>
            <w:r w:rsidR="00E42AE7">
              <w:rPr>
                <w:rStyle w:val="Strong"/>
                <w:noProof/>
              </w:rPr>
              <w:t> </w:t>
            </w:r>
            <w:r w:rsidR="00E42AE7">
              <w:rPr>
                <w:rStyle w:val="Strong"/>
                <w:noProof/>
              </w:rPr>
              <w:t> </w:t>
            </w:r>
            <w:r w:rsidR="00E42AE7">
              <w:rPr>
                <w:rStyle w:val="Strong"/>
                <w:noProof/>
              </w:rPr>
              <w:t> </w:t>
            </w:r>
            <w:r w:rsidR="00E42AE7">
              <w:rPr>
                <w:rStyle w:val="Strong"/>
                <w:noProof/>
              </w:rPr>
              <w:t> </w:t>
            </w:r>
            <w:r w:rsidR="00E42AE7">
              <w:rPr>
                <w:rStyle w:val="Strong"/>
                <w:noProof/>
              </w:rPr>
              <w:t> </w:t>
            </w:r>
            <w:r w:rsidR="00E42AE7">
              <w:rPr>
                <w:rStyle w:val="Strong"/>
              </w:rPr>
              <w:fldChar w:fldCharType="end"/>
            </w:r>
          </w:p>
        </w:tc>
        <w:tc>
          <w:tcPr>
            <w:tcW w:w="5042" w:type="dxa"/>
          </w:tcPr>
          <w:p w14:paraId="3E26C6E8" w14:textId="7D22A198" w:rsidR="00327DCC" w:rsidRPr="00F40CD5" w:rsidRDefault="00327DCC" w:rsidP="00C57D24">
            <w:pPr>
              <w:pStyle w:val="LetterText12pt"/>
            </w:pPr>
            <w:r w:rsidRPr="003F3E80">
              <w:t>Name (type or print)</w:t>
            </w:r>
          </w:p>
          <w:p w14:paraId="70A993C3" w14:textId="40FDA35D" w:rsidR="00327DCC" w:rsidRPr="00F40CD5" w:rsidRDefault="00E42AE7" w:rsidP="00C57D24">
            <w:pPr>
              <w:pStyle w:val="UserInput12pt"/>
            </w:pPr>
            <w:r>
              <w:rPr>
                <w:rStyle w:val="Strong"/>
              </w:rPr>
              <w:fldChar w:fldCharType="begin">
                <w:ffData>
                  <w:name w:val=""/>
                  <w:enabled/>
                  <w:calcOnExit w:val="0"/>
                  <w:statusText w:type="text" w:val="Enter Clinician Name"/>
                  <w:textInput>
                    <w:maxLength w:val="34"/>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04C1A4B" w14:textId="77777777" w:rsidR="006166F9" w:rsidRPr="00394DB1" w:rsidRDefault="006166F9" w:rsidP="00F7445C">
      <w:pPr>
        <w:pStyle w:val="LineSpacer"/>
        <w:rPr>
          <w:rStyle w:val="Strong"/>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6166F9" w14:paraId="27A07B21" w14:textId="77777777" w:rsidTr="00F7445C">
        <w:trPr>
          <w:trHeight w:hRule="exact" w:val="624"/>
        </w:trPr>
        <w:tc>
          <w:tcPr>
            <w:tcW w:w="5683" w:type="dxa"/>
          </w:tcPr>
          <w:p w14:paraId="52995F59" w14:textId="0471CECE" w:rsidR="006166F9" w:rsidRPr="00F40CD5" w:rsidRDefault="006166F9" w:rsidP="00C57D24">
            <w:pPr>
              <w:pStyle w:val="LetterText12pt"/>
            </w:pPr>
            <w:r w:rsidRPr="003F3E80">
              <w:t>Degree/</w:t>
            </w:r>
            <w:r>
              <w:t>L</w:t>
            </w:r>
            <w:r w:rsidRPr="003F3E80">
              <w:t>icense</w:t>
            </w:r>
          </w:p>
          <w:p w14:paraId="60EBCAB2" w14:textId="51D96CFE" w:rsidR="006166F9" w:rsidRDefault="00E42AE7" w:rsidP="00C57D24">
            <w:pPr>
              <w:pStyle w:val="UserInput12pt"/>
            </w:pPr>
            <w:r>
              <w:rPr>
                <w:rStyle w:val="Strong"/>
              </w:rPr>
              <w:fldChar w:fldCharType="begin">
                <w:ffData>
                  <w:name w:val=""/>
                  <w:enabled/>
                  <w:calcOnExit w:val="0"/>
                  <w:statusText w:type="text" w:val="Enter Clinician's Degree and/or License"/>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50CC080C" w14:textId="17A2D53F" w:rsidR="006166F9" w:rsidRDefault="006166F9" w:rsidP="00C57D24">
            <w:pPr>
              <w:pStyle w:val="LetterText12pt"/>
            </w:pPr>
            <w:r>
              <w:t>Telephone Number</w:t>
            </w:r>
          </w:p>
          <w:p w14:paraId="3E5D9817" w14:textId="0C13084A" w:rsidR="006166F9" w:rsidRDefault="00E42AE7" w:rsidP="00C57D24">
            <w:pPr>
              <w:pStyle w:val="UserInput12pt"/>
            </w:pPr>
            <w:r>
              <w:rPr>
                <w:rStyle w:val="Strong"/>
              </w:rPr>
              <w:fldChar w:fldCharType="begin">
                <w:ffData>
                  <w:name w:val=""/>
                  <w:enabled/>
                  <w:calcOnExit w:val="0"/>
                  <w:statusText w:type="text" w:val="Enter the Clinician's Telephone Number"/>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700860B" w14:textId="77777777" w:rsidR="003D4AED" w:rsidRDefault="003D4AED" w:rsidP="009F3E3B">
      <w:pPr>
        <w:pStyle w:val="LineSpacer"/>
        <w:sectPr w:rsidR="003D4AED" w:rsidSect="003E7E6D">
          <w:type w:val="continuous"/>
          <w:pgSz w:w="12240" w:h="15840"/>
          <w:pgMar w:top="432" w:right="432" w:bottom="432" w:left="432" w:header="0" w:footer="432" w:gutter="0"/>
          <w:cols w:space="720"/>
          <w:docGrid w:linePitch="360"/>
        </w:sectPr>
      </w:pPr>
    </w:p>
    <w:p w14:paraId="750140D2" w14:textId="77777777" w:rsidR="003D4AED" w:rsidRPr="002400B8" w:rsidRDefault="003D4AED" w:rsidP="003D4AED">
      <w:pPr>
        <w:pStyle w:val="LetterText12pt"/>
        <w:spacing w:before="0"/>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4C20A1CA" w14:textId="77777777" w:rsidR="003D4AED" w:rsidRDefault="003D4AED" w:rsidP="003D4AED">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D4AED" w14:paraId="5A6518EE" w14:textId="77777777" w:rsidTr="00C57D24">
        <w:trPr>
          <w:trHeight w:val="624"/>
        </w:trPr>
        <w:tc>
          <w:tcPr>
            <w:tcW w:w="11366" w:type="dxa"/>
            <w:tcBorders>
              <w:top w:val="single" w:sz="6" w:space="0" w:color="auto"/>
              <w:left w:val="single" w:sz="6" w:space="0" w:color="auto"/>
              <w:bottom w:val="single" w:sz="6" w:space="0" w:color="auto"/>
              <w:right w:val="single" w:sz="6" w:space="0" w:color="auto"/>
            </w:tcBorders>
          </w:tcPr>
          <w:p w14:paraId="1AEB92A2" w14:textId="77777777" w:rsidR="003D4AED" w:rsidRDefault="003D4AED" w:rsidP="00C57D24">
            <w:pPr>
              <w:pStyle w:val="LetterText12pt"/>
              <w:spacing w:before="40" w:after="40"/>
              <w:ind w:left="0" w:right="0"/>
            </w:pPr>
            <w:r w:rsidRPr="006E2369">
              <w:t>The Michigan Department of Health and Human Services will not exclude from participation in, deny benefits of, or discriminate against any individual or group because of race, sex, religion, age, national origin, color, height, weight, marital status, partisan considerations, or a disability or genetic information that is unrelated to the person’s eligibility.</w:t>
            </w:r>
          </w:p>
        </w:tc>
      </w:tr>
      <w:tr w:rsidR="003D4AED" w14:paraId="11BE1901" w14:textId="77777777" w:rsidTr="00C57D24">
        <w:trPr>
          <w:trHeight w:val="312"/>
        </w:trPr>
        <w:tc>
          <w:tcPr>
            <w:tcW w:w="11366" w:type="dxa"/>
            <w:tcBorders>
              <w:top w:val="single" w:sz="6" w:space="0" w:color="auto"/>
              <w:left w:val="single" w:sz="6" w:space="0" w:color="auto"/>
              <w:bottom w:val="single" w:sz="6" w:space="0" w:color="auto"/>
              <w:right w:val="single" w:sz="6" w:space="0" w:color="auto"/>
            </w:tcBorders>
          </w:tcPr>
          <w:p w14:paraId="737A589F" w14:textId="77777777" w:rsidR="003D4AED" w:rsidRDefault="003D4AED" w:rsidP="00C57D24">
            <w:pPr>
              <w:pStyle w:val="LetterText12pt"/>
              <w:tabs>
                <w:tab w:val="left" w:pos="1781"/>
              </w:tabs>
            </w:pPr>
            <w:r>
              <w:rPr>
                <w:b/>
                <w:bCs/>
              </w:rPr>
              <w:t>AUTHORITY</w:t>
            </w:r>
            <w:r w:rsidRPr="00053D71">
              <w:rPr>
                <w:b/>
                <w:bCs/>
              </w:rPr>
              <w:t>:</w:t>
            </w:r>
            <w:r>
              <w:t xml:space="preserve"> </w:t>
            </w:r>
            <w:r>
              <w:tab/>
              <w:t>Title XIX of the Social Security Act</w:t>
            </w:r>
          </w:p>
          <w:p w14:paraId="37A6B6C3" w14:textId="77777777" w:rsidR="003D4AED" w:rsidRDefault="003D4AED" w:rsidP="00C57D24">
            <w:pPr>
              <w:pStyle w:val="LetterText12pt"/>
              <w:tabs>
                <w:tab w:val="left" w:pos="1781"/>
              </w:tabs>
              <w:spacing w:before="40" w:after="40"/>
            </w:pPr>
            <w:r w:rsidRPr="00053D71">
              <w:rPr>
                <w:b/>
                <w:bCs/>
              </w:rPr>
              <w:t>COMPLETION:</w:t>
            </w:r>
            <w:r>
              <w:tab/>
              <w:t>Is voluntary, however, if NOT completed, Medicaid will not reimburse the nursing facility.</w:t>
            </w:r>
          </w:p>
        </w:tc>
      </w:tr>
      <w:tr w:rsidR="003D4AED" w14:paraId="7ED8DA04" w14:textId="77777777" w:rsidTr="00C57D24">
        <w:trPr>
          <w:trHeight w:val="624"/>
        </w:trPr>
        <w:tc>
          <w:tcPr>
            <w:tcW w:w="11366" w:type="dxa"/>
            <w:tcBorders>
              <w:top w:val="single" w:sz="6" w:space="0" w:color="auto"/>
              <w:left w:val="single" w:sz="6" w:space="0" w:color="auto"/>
              <w:bottom w:val="single" w:sz="6" w:space="0" w:color="auto"/>
              <w:right w:val="single" w:sz="6" w:space="0" w:color="auto"/>
            </w:tcBorders>
          </w:tcPr>
          <w:p w14:paraId="7B7CD3DE" w14:textId="4AFCEACA" w:rsidR="003D4AED" w:rsidRDefault="003D4AED" w:rsidP="00C57D24">
            <w:pPr>
              <w:pStyle w:val="LetterText12pt"/>
              <w:spacing w:before="40" w:after="40"/>
              <w:ind w:left="0" w:right="0"/>
            </w:pPr>
            <w:r w:rsidRPr="00053D71">
              <w:rPr>
                <w:b/>
                <w:bCs/>
              </w:rPr>
              <w:t>DISTRIBUTION:</w:t>
            </w:r>
            <w:r w:rsidRPr="00053D71">
              <w:t xml:space="preserve"> If any answer to items 1 – 6 in SECTION </w:t>
            </w:r>
            <w:r w:rsidR="00B930CF">
              <w:t>3</w:t>
            </w:r>
            <w:r w:rsidRPr="00053D71">
              <w:t xml:space="preserve"> is "Yes", send ONE copy to the local Community Mental Health Services Program (CMHSP), </w:t>
            </w:r>
            <w:r w:rsidRPr="00053D71">
              <w:rPr>
                <w:b/>
                <w:bCs/>
              </w:rPr>
              <w:t>with a copy of form DCH-3878</w:t>
            </w:r>
            <w:r w:rsidRPr="00053D71">
              <w:t xml:space="preserve"> if an exemption is requested. The nursing facility must retain the original in the patient record and provide a copy to the patient or legal representative.</w:t>
            </w:r>
          </w:p>
        </w:tc>
      </w:tr>
    </w:tbl>
    <w:p w14:paraId="15C9747C" w14:textId="400AB1AB" w:rsidR="003D4AED" w:rsidRDefault="003D4AED" w:rsidP="005A6359">
      <w:pPr>
        <w:pStyle w:val="LetterText12pt"/>
      </w:pPr>
    </w:p>
    <w:p w14:paraId="754EB174" w14:textId="77777777" w:rsidR="003D4AED" w:rsidRDefault="003D4AED">
      <w:pPr>
        <w:rPr>
          <w:rFonts w:ascii="Arial" w:eastAsia="Times New Roman" w:hAnsi="Arial" w:cs="Times New Roman"/>
          <w:sz w:val="24"/>
          <w:szCs w:val="20"/>
        </w:rPr>
      </w:pPr>
      <w:r>
        <w:br w:type="page"/>
      </w:r>
    </w:p>
    <w:p w14:paraId="046C0BBB" w14:textId="2FFBC9C1" w:rsidR="00C144C4" w:rsidRPr="008F7A73" w:rsidRDefault="008F7A73" w:rsidP="008F7A73">
      <w:pPr>
        <w:pStyle w:val="FormTitle14ptBld"/>
        <w:rPr>
          <w:rStyle w:val="Strong"/>
        </w:rPr>
      </w:pPr>
      <w:r w:rsidRPr="008F7A73">
        <w:rPr>
          <w:rStyle w:val="Strong"/>
        </w:rPr>
        <w:lastRenderedPageBreak/>
        <w:t>PREADMISSION SCREENING (PAS)/</w:t>
      </w:r>
      <w:r w:rsidR="00A449F7">
        <w:rPr>
          <w:rStyle w:val="Strong"/>
        </w:rPr>
        <w:t xml:space="preserve"> </w:t>
      </w:r>
      <w:r w:rsidRPr="008F7A73">
        <w:rPr>
          <w:rStyle w:val="Strong"/>
        </w:rPr>
        <w:t>ANNUAL RESIDENT REVIEW (ARR)</w:t>
      </w:r>
    </w:p>
    <w:p w14:paraId="7E41C736" w14:textId="6977CA47" w:rsidR="005A1F42" w:rsidRPr="00A449F7" w:rsidRDefault="008F7A73" w:rsidP="00A449F7">
      <w:pPr>
        <w:pStyle w:val="FormTitle14ptBld"/>
        <w:rPr>
          <w:rStyle w:val="Strong"/>
        </w:rPr>
      </w:pPr>
      <w:r w:rsidRPr="00A449F7">
        <w:rPr>
          <w:rStyle w:val="Strong"/>
        </w:rPr>
        <w:t>Mental Illness/</w:t>
      </w:r>
      <w:r w:rsidR="00A449F7">
        <w:rPr>
          <w:rStyle w:val="Strong"/>
        </w:rPr>
        <w:t xml:space="preserve"> </w:t>
      </w:r>
      <w:r w:rsidRPr="00A449F7">
        <w:rPr>
          <w:rStyle w:val="Strong"/>
        </w:rPr>
        <w:t>Intellectual Developmental Disability/</w:t>
      </w:r>
      <w:r w:rsidR="00A449F7">
        <w:rPr>
          <w:rStyle w:val="Strong"/>
        </w:rPr>
        <w:br/>
      </w:r>
      <w:r w:rsidRPr="00A449F7">
        <w:rPr>
          <w:rStyle w:val="Strong"/>
        </w:rPr>
        <w:t>Related Conditions Identification</w:t>
      </w:r>
    </w:p>
    <w:p w14:paraId="3E73B280" w14:textId="7AB634BA" w:rsidR="008F7A73" w:rsidRDefault="008F7A73" w:rsidP="008F7A73">
      <w:pPr>
        <w:pStyle w:val="FormTitle12pt"/>
        <w:spacing w:after="240"/>
      </w:pPr>
      <w:r w:rsidRPr="00053D71">
        <w:t xml:space="preserve">Instructions for Completing Level I </w:t>
      </w:r>
      <w:proofErr w:type="gramStart"/>
      <w:r w:rsidRPr="00053D71">
        <w:t>Screening</w:t>
      </w:r>
      <w:proofErr w:type="gramEnd"/>
    </w:p>
    <w:p w14:paraId="4081FC51" w14:textId="77777777" w:rsidR="008F7A73" w:rsidRDefault="008F7A73" w:rsidP="008F7A73">
      <w:pPr>
        <w:pStyle w:val="LetterText12pt"/>
        <w:spacing w:after="120"/>
        <w:ind w:left="-29" w:right="-43"/>
      </w:pPr>
      <w:r w:rsidRPr="00053D71">
        <w:t>This form is used to identify prospective and current nursing facility residents who meet the criteria for possible mental illness or intellectual</w:t>
      </w:r>
      <w:r>
        <w:t xml:space="preserve">/developmental </w:t>
      </w:r>
      <w:r w:rsidRPr="00053D71">
        <w:t>disability, or a related condition and who may be in need of mental health services.</w:t>
      </w:r>
    </w:p>
    <w:p w14:paraId="4B327799" w14:textId="772B9058" w:rsidR="008F7A73" w:rsidRDefault="008F7A73" w:rsidP="008F7A73">
      <w:pPr>
        <w:pStyle w:val="LetterText12pt"/>
        <w:spacing w:after="120"/>
        <w:ind w:left="-29" w:right="-43"/>
      </w:pPr>
      <w:r w:rsidRPr="00053D71">
        <w:t xml:space="preserve">Sections II and III must be completed by a registered nurse, licensed </w:t>
      </w:r>
      <w:r w:rsidR="00B930CF" w:rsidRPr="00053D71">
        <w:t>bachelor,</w:t>
      </w:r>
      <w:r w:rsidRPr="00053D71">
        <w:t xml:space="preserve"> or master social worker, licensed professional counselor, psychologist, physician’s assistant, nurse practitioner or physician.</w:t>
      </w:r>
    </w:p>
    <w:p w14:paraId="5B7442AA" w14:textId="7A7A2B20" w:rsidR="008F7A73" w:rsidRDefault="008F7A73" w:rsidP="008F7A73">
      <w:pPr>
        <w:pStyle w:val="LetterText12pt"/>
        <w:spacing w:after="120"/>
        <w:ind w:left="-29" w:right="-43"/>
        <w:rPr>
          <w:b/>
          <w:bCs/>
        </w:rPr>
      </w:pPr>
      <w:r w:rsidRPr="00053D71">
        <w:rPr>
          <w:b/>
          <w:bCs/>
        </w:rPr>
        <w:t>Preadmission Screening or Hospital Exempted Discharge:</w:t>
      </w:r>
      <w:r w:rsidRPr="00053D71">
        <w:t xml:space="preserve"> The referral source completing the Level I Screening (DCH-3877), must complete and provide a copy to the proposed nursing facility </w:t>
      </w:r>
      <w:r w:rsidRPr="00053D71">
        <w:rPr>
          <w:b/>
          <w:bCs/>
        </w:rPr>
        <w:t xml:space="preserve">prior to admission. </w:t>
      </w:r>
      <w:r w:rsidR="00360A95" w:rsidRPr="0057004E">
        <w:rPr>
          <w:b/>
          <w:bCs/>
        </w:rPr>
        <w:t xml:space="preserve">Check the appropriate box in Section #1 </w:t>
      </w:r>
      <w:r w:rsidR="00360A95" w:rsidRPr="00360A95">
        <w:rPr>
          <w:b/>
          <w:bCs/>
        </w:rPr>
        <w:t xml:space="preserve">– Level I </w:t>
      </w:r>
      <w:proofErr w:type="gramStart"/>
      <w:r w:rsidR="00360A95" w:rsidRPr="00360A95">
        <w:rPr>
          <w:b/>
          <w:bCs/>
        </w:rPr>
        <w:t>Screening</w:t>
      </w:r>
      <w:proofErr w:type="gramEnd"/>
      <w:r w:rsidR="00360A95" w:rsidRPr="00053D71">
        <w:rPr>
          <w:b/>
          <w:bCs/>
        </w:rPr>
        <w:t>.</w:t>
      </w:r>
    </w:p>
    <w:p w14:paraId="53636BD1" w14:textId="576CCD2B" w:rsidR="00137183" w:rsidRDefault="008F7A73" w:rsidP="00360A95">
      <w:pPr>
        <w:pStyle w:val="LetterText12pt"/>
        <w:spacing w:after="120"/>
        <w:ind w:left="-29" w:right="-43"/>
        <w:rPr>
          <w:b/>
          <w:bCs/>
        </w:rPr>
      </w:pPr>
      <w:r w:rsidRPr="00053D71">
        <w:rPr>
          <w:b/>
          <w:bCs/>
        </w:rPr>
        <w:t>Annual Resident Review</w:t>
      </w:r>
      <w:r w:rsidR="00A449F7">
        <w:rPr>
          <w:b/>
          <w:bCs/>
        </w:rPr>
        <w:t>:</w:t>
      </w:r>
      <w:r w:rsidRPr="00053D71">
        <w:rPr>
          <w:b/>
          <w:bCs/>
        </w:rPr>
        <w:t xml:space="preserve"> </w:t>
      </w:r>
      <w:r w:rsidR="00A449F7" w:rsidRPr="00053D71">
        <w:t>This form must be completed by the nursing facility</w:t>
      </w:r>
      <w:r w:rsidR="00A449F7">
        <w:t xml:space="preserve"> annually</w:t>
      </w:r>
      <w:r w:rsidR="00A449F7" w:rsidRPr="00053D71">
        <w:t xml:space="preserve">. </w:t>
      </w:r>
      <w:r w:rsidR="0057004E" w:rsidRPr="0057004E">
        <w:rPr>
          <w:b/>
          <w:bCs/>
        </w:rPr>
        <w:t xml:space="preserve">Check the appropriate box in Section #1 </w:t>
      </w:r>
      <w:r w:rsidR="00360A95" w:rsidRPr="00360A95">
        <w:rPr>
          <w:b/>
          <w:bCs/>
        </w:rPr>
        <w:t xml:space="preserve">– Level I </w:t>
      </w:r>
      <w:proofErr w:type="gramStart"/>
      <w:r w:rsidR="00360A95" w:rsidRPr="00360A95">
        <w:rPr>
          <w:b/>
          <w:bCs/>
        </w:rPr>
        <w:t>Screening</w:t>
      </w:r>
      <w:proofErr w:type="gramEnd"/>
      <w:r w:rsidR="00A449F7" w:rsidRPr="00053D71">
        <w:rPr>
          <w:b/>
          <w:bCs/>
        </w:rPr>
        <w:t>.</w:t>
      </w:r>
    </w:p>
    <w:p w14:paraId="0BE1DB8C" w14:textId="0492C2CD" w:rsidR="008F7A73" w:rsidRDefault="008F7A73" w:rsidP="008F7A73">
      <w:pPr>
        <w:pStyle w:val="LetterText12pt"/>
        <w:spacing w:after="120"/>
        <w:ind w:left="-29" w:right="-43"/>
        <w:rPr>
          <w:b/>
          <w:bCs/>
        </w:rPr>
      </w:pPr>
      <w:r w:rsidRPr="00053D71">
        <w:rPr>
          <w:b/>
          <w:bCs/>
        </w:rPr>
        <w:t>Change in Condition:</w:t>
      </w:r>
      <w:r w:rsidRPr="00053D71">
        <w:t xml:space="preserve"> This form must be completed by the nursing facility</w:t>
      </w:r>
      <w:r w:rsidR="00A449F7" w:rsidRPr="00A449F7">
        <w:t xml:space="preserve"> 'when there is a change in the </w:t>
      </w:r>
      <w:proofErr w:type="gramStart"/>
      <w:r w:rsidR="00A449F7" w:rsidRPr="00A449F7">
        <w:t>individuals</w:t>
      </w:r>
      <w:proofErr w:type="gramEnd"/>
      <w:r w:rsidR="00A449F7" w:rsidRPr="00A449F7">
        <w:t xml:space="preserve"> mental health status or needs'</w:t>
      </w:r>
      <w:r w:rsidRPr="00053D71">
        <w:t xml:space="preserve">. </w:t>
      </w:r>
      <w:r w:rsidR="00360A95" w:rsidRPr="0057004E">
        <w:rPr>
          <w:b/>
          <w:bCs/>
        </w:rPr>
        <w:t xml:space="preserve">Check the appropriate box in Section #1 </w:t>
      </w:r>
      <w:r w:rsidR="00360A95" w:rsidRPr="00360A95">
        <w:rPr>
          <w:b/>
          <w:bCs/>
        </w:rPr>
        <w:t xml:space="preserve">– Level I </w:t>
      </w:r>
      <w:proofErr w:type="gramStart"/>
      <w:r w:rsidR="00360A95" w:rsidRPr="00360A95">
        <w:rPr>
          <w:b/>
          <w:bCs/>
        </w:rPr>
        <w:t>Screening</w:t>
      </w:r>
      <w:proofErr w:type="gramEnd"/>
      <w:r w:rsidR="00360A95" w:rsidRPr="00053D71">
        <w:rPr>
          <w:b/>
          <w:bCs/>
        </w:rPr>
        <w:t>.</w:t>
      </w:r>
    </w:p>
    <w:p w14:paraId="6EFCD49A" w14:textId="77777777" w:rsidR="008F7A73" w:rsidRDefault="008F7A73" w:rsidP="008F7A73">
      <w:pPr>
        <w:pStyle w:val="LetterText12pt"/>
        <w:spacing w:after="120"/>
        <w:ind w:left="-29" w:right="-43"/>
      </w:pPr>
      <w:r w:rsidRPr="00053D71">
        <w:rPr>
          <w:b/>
          <w:bCs/>
        </w:rPr>
        <w:t>Section II</w:t>
      </w:r>
      <w:r w:rsidRPr="00053D71">
        <w:t xml:space="preserve"> – Screening Criteria – All 6 items in this section must be completed. The following provides additional explanation of the items.</w:t>
      </w:r>
    </w:p>
    <w:p w14:paraId="46E7ECB2" w14:textId="77777777" w:rsidR="008F7A73" w:rsidRDefault="008F7A73" w:rsidP="008F7A73">
      <w:pPr>
        <w:pStyle w:val="LetterText12pt"/>
        <w:numPr>
          <w:ilvl w:val="0"/>
          <w:numId w:val="1"/>
        </w:numPr>
        <w:spacing w:before="0" w:after="120"/>
        <w:ind w:left="331" w:right="-43" w:hanging="360"/>
      </w:pPr>
      <w:r w:rsidRPr="00053D71">
        <w:rPr>
          <w:b/>
          <w:bCs/>
        </w:rPr>
        <w:t>Mental Illness:</w:t>
      </w:r>
      <w:r>
        <w:t xml:space="preserve"> A current primary diagnosis of a mental disorder as defined in the American Psychiatric Association Diagnostic and Statistical Manual of Mental Disorders.</w:t>
      </w:r>
    </w:p>
    <w:p w14:paraId="4FA8A10D" w14:textId="77777777" w:rsidR="008F7A73" w:rsidRDefault="008F7A73" w:rsidP="008F7A73">
      <w:pPr>
        <w:pStyle w:val="LetterText12pt"/>
        <w:spacing w:after="120"/>
        <w:ind w:left="331" w:right="-43" w:hanging="360"/>
      </w:pPr>
      <w:r>
        <w:rPr>
          <w:b/>
          <w:bCs/>
        </w:rPr>
        <w:tab/>
      </w:r>
      <w:r w:rsidRPr="00053D71">
        <w:rPr>
          <w:b/>
          <w:bCs/>
        </w:rPr>
        <w:t>Current Diagnosis</w:t>
      </w:r>
      <w:r>
        <w:t xml:space="preserve"> means that a clinician has established a diagnosis of a mental disorder within the past 24 months. Do NOT mark “Yes” for an individual cited as having a diagnosis "by history" only.</w:t>
      </w:r>
    </w:p>
    <w:p w14:paraId="4D750F4F" w14:textId="77777777" w:rsidR="008F7A73" w:rsidRDefault="008F7A73" w:rsidP="008F7A73">
      <w:pPr>
        <w:pStyle w:val="LetterText12pt"/>
        <w:numPr>
          <w:ilvl w:val="0"/>
          <w:numId w:val="1"/>
        </w:numPr>
        <w:spacing w:before="0" w:after="120"/>
        <w:ind w:left="331" w:right="-43" w:hanging="360"/>
      </w:pPr>
      <w:r w:rsidRPr="005D6A2F">
        <w:rPr>
          <w:b/>
          <w:bCs/>
        </w:rPr>
        <w:t>Receipt of treatment for mental illness or dementia within the past 24 months</w:t>
      </w:r>
      <w:r w:rsidRPr="005D6A2F">
        <w:t xml:space="preserve"> means any of the following: inpatient psychiatric hospitalization; outpatient services such as psychotherapy, day program, or mental health case management; or referral for psychiatric consultation, evaluation, or prescription of psychopharmacological medications.</w:t>
      </w:r>
    </w:p>
    <w:p w14:paraId="361152C2" w14:textId="0D47D77E" w:rsidR="00137183" w:rsidRPr="00137183" w:rsidRDefault="008F7A73" w:rsidP="00137183">
      <w:pPr>
        <w:pStyle w:val="LetterText12pt"/>
        <w:spacing w:after="120"/>
        <w:ind w:left="331" w:right="-43" w:hanging="360"/>
      </w:pPr>
      <w:r w:rsidRPr="005D6A2F">
        <w:t>3.</w:t>
      </w:r>
      <w:r w:rsidRPr="005D6A2F">
        <w:tab/>
      </w:r>
      <w:r w:rsidR="00137183" w:rsidRPr="00137183">
        <w:rPr>
          <w:b/>
          <w:bCs/>
        </w:rPr>
        <w:t xml:space="preserve">Psychotropic medications are medications </w:t>
      </w:r>
      <w:r w:rsidR="00137183" w:rsidRPr="00137183">
        <w:t>that affect how the brain works and causes changes in mood, awareness, thoughts, feelings, or behavior. Examples include antipsychotics, mood stabilizers, stimulants, and sedatives.</w:t>
      </w:r>
    </w:p>
    <w:p w14:paraId="56ECBD4B" w14:textId="312A9AF3" w:rsidR="008F7A73" w:rsidRDefault="008F7A73" w:rsidP="008F7A73">
      <w:pPr>
        <w:pStyle w:val="LetterText12pt"/>
        <w:spacing w:after="120"/>
        <w:ind w:left="331" w:right="-43" w:hanging="360"/>
      </w:pPr>
      <w:r w:rsidRPr="005D6A2F">
        <w:t>4.</w:t>
      </w:r>
      <w:r w:rsidRPr="005D6A2F">
        <w:tab/>
      </w:r>
      <w:r w:rsidRPr="005D6A2F">
        <w:rPr>
          <w:b/>
          <w:bCs/>
        </w:rPr>
        <w:t>Presenting evidence</w:t>
      </w:r>
      <w:r w:rsidRPr="005D6A2F">
        <w:t xml:space="preserve"> means the individual currently manifests symptoms of mental illness or dementia, which suggests the need for further evaluation to establish causal factors, </w:t>
      </w:r>
      <w:r w:rsidR="00B930CF" w:rsidRPr="005D6A2F">
        <w:t>diagnosis,</w:t>
      </w:r>
      <w:r w:rsidRPr="005D6A2F">
        <w:t xml:space="preserve"> and treatment recommendations. Further evaluation may need to be completed if evidence of suicidal ideation, hallucinations, delusion, serious difficulty completing tasks or serious difficulty interacting with others.</w:t>
      </w:r>
    </w:p>
    <w:p w14:paraId="144733C4" w14:textId="77777777" w:rsidR="008F7A73" w:rsidRDefault="008F7A73" w:rsidP="008F7A73">
      <w:pPr>
        <w:pStyle w:val="LetterText12pt"/>
        <w:spacing w:after="120"/>
        <w:ind w:left="331" w:right="-43" w:hanging="360"/>
      </w:pPr>
      <w:r w:rsidRPr="005D6A2F">
        <w:t>5.</w:t>
      </w:r>
      <w:r w:rsidRPr="005D6A2F">
        <w:tab/>
      </w:r>
      <w:r w:rsidRPr="005D6A2F">
        <w:rPr>
          <w:b/>
          <w:bCs/>
        </w:rPr>
        <w:t>Intellectual</w:t>
      </w:r>
      <w:r>
        <w:rPr>
          <w:b/>
          <w:bCs/>
        </w:rPr>
        <w:t xml:space="preserve">/Developmental </w:t>
      </w:r>
      <w:r w:rsidRPr="005D6A2F">
        <w:rPr>
          <w:b/>
          <w:bCs/>
        </w:rPr>
        <w:t>Disability/Related Condition:</w:t>
      </w:r>
      <w:r w:rsidRPr="005D6A2F">
        <w:t xml:space="preserve"> An individual is considered to have a severe, chronic disability that meets ALL 4 of the following conditions:</w:t>
      </w:r>
    </w:p>
    <w:p w14:paraId="42B7ADBA" w14:textId="77777777" w:rsidR="008F7A73" w:rsidRDefault="008F7A73" w:rsidP="008F7A73">
      <w:pPr>
        <w:pStyle w:val="LetterText12pt"/>
        <w:numPr>
          <w:ilvl w:val="0"/>
          <w:numId w:val="2"/>
        </w:numPr>
        <w:spacing w:before="0" w:after="120"/>
        <w:ind w:right="-43"/>
      </w:pPr>
      <w:r w:rsidRPr="005D6A2F">
        <w:t xml:space="preserve">It is manifested before the person reaches </w:t>
      </w:r>
      <w:r w:rsidRPr="005D6A2F">
        <w:rPr>
          <w:b/>
          <w:bCs/>
        </w:rPr>
        <w:t>age 22</w:t>
      </w:r>
      <w:r w:rsidRPr="005D6A2F">
        <w:t>.</w:t>
      </w:r>
    </w:p>
    <w:p w14:paraId="13AC9F10" w14:textId="77777777" w:rsidR="008F7A73" w:rsidRDefault="008F7A73" w:rsidP="008F7A73">
      <w:pPr>
        <w:pStyle w:val="LetterText12pt"/>
        <w:numPr>
          <w:ilvl w:val="0"/>
          <w:numId w:val="2"/>
        </w:numPr>
        <w:spacing w:before="0" w:after="120"/>
        <w:ind w:right="-43"/>
      </w:pPr>
      <w:r>
        <w:t>It is likely to continue indefinitely.</w:t>
      </w:r>
    </w:p>
    <w:p w14:paraId="323B944C" w14:textId="77777777" w:rsidR="008F7A73" w:rsidRDefault="008F7A73" w:rsidP="008F7A73">
      <w:pPr>
        <w:pStyle w:val="LetterText12pt"/>
        <w:numPr>
          <w:ilvl w:val="0"/>
          <w:numId w:val="2"/>
        </w:numPr>
        <w:spacing w:before="0" w:after="120"/>
        <w:ind w:right="-43"/>
      </w:pPr>
      <w:r>
        <w:t xml:space="preserve">It results in substantial functional limitations in </w:t>
      </w:r>
      <w:r w:rsidRPr="005D6A2F">
        <w:rPr>
          <w:b/>
          <w:bCs/>
        </w:rPr>
        <w:t>3 or more</w:t>
      </w:r>
      <w:r>
        <w:t xml:space="preserve"> of the following areas of major life activity: self-care, understanding and use of language, learning, mobility, self-direction, and capacity for independent living.</w:t>
      </w:r>
    </w:p>
    <w:p w14:paraId="52828B17" w14:textId="3885182E" w:rsidR="008F7A73" w:rsidRDefault="008F7A73" w:rsidP="008F7A73">
      <w:pPr>
        <w:pStyle w:val="LetterText12pt"/>
        <w:numPr>
          <w:ilvl w:val="0"/>
          <w:numId w:val="2"/>
        </w:numPr>
        <w:spacing w:before="0" w:after="120"/>
        <w:ind w:right="-43"/>
      </w:pPr>
      <w:r>
        <w:t>It is attributable to:</w:t>
      </w:r>
    </w:p>
    <w:p w14:paraId="3D570171" w14:textId="7883AE2A" w:rsidR="008F7A73" w:rsidRDefault="008F7A73" w:rsidP="008F7A73">
      <w:pPr>
        <w:pStyle w:val="LetterText12pt"/>
        <w:numPr>
          <w:ilvl w:val="0"/>
          <w:numId w:val="3"/>
        </w:numPr>
        <w:spacing w:before="0" w:after="120"/>
        <w:ind w:left="1080" w:right="-43"/>
      </w:pPr>
      <w:r>
        <w:t>Intellectual/</w:t>
      </w:r>
      <w:r w:rsidRPr="00ED04CD">
        <w:t>Developmental</w:t>
      </w:r>
      <w:r>
        <w:t xml:space="preserve"> Disability such that the person has significant subaverage general intellectual functioning existing concurrently with deficits in adaptive behavior and manifested during the developmental </w:t>
      </w:r>
      <w:proofErr w:type="gramStart"/>
      <w:r w:rsidR="00B930CF">
        <w:t>period;</w:t>
      </w:r>
      <w:proofErr w:type="gramEnd"/>
      <w:r w:rsidR="00B930CF">
        <w:t xml:space="preserve"> </w:t>
      </w:r>
    </w:p>
    <w:p w14:paraId="4DDF30D4" w14:textId="77777777" w:rsidR="008F7A73" w:rsidRDefault="008F7A73" w:rsidP="008F7A73">
      <w:pPr>
        <w:pStyle w:val="LetterText12pt"/>
        <w:numPr>
          <w:ilvl w:val="0"/>
          <w:numId w:val="3"/>
        </w:numPr>
        <w:spacing w:before="0" w:after="120"/>
        <w:ind w:left="1080" w:right="-43"/>
      </w:pPr>
      <w:r>
        <w:lastRenderedPageBreak/>
        <w:t>cerebral palsy, epilepsy, autism; or</w:t>
      </w:r>
    </w:p>
    <w:p w14:paraId="06611A9F" w14:textId="3AE42274" w:rsidR="008F7A73" w:rsidRDefault="008F7A73" w:rsidP="008F7A73">
      <w:pPr>
        <w:pStyle w:val="LetterText12pt"/>
        <w:numPr>
          <w:ilvl w:val="0"/>
          <w:numId w:val="3"/>
        </w:numPr>
        <w:spacing w:before="0" w:after="120"/>
        <w:ind w:left="1080" w:right="-43"/>
      </w:pPr>
      <w:r>
        <w:t>any condition other than mental illness found to be closely related to Intellectual/</w:t>
      </w:r>
      <w:r>
        <w:rPr>
          <w:b/>
          <w:bCs/>
        </w:rPr>
        <w:t xml:space="preserve"> </w:t>
      </w:r>
      <w:r w:rsidRPr="00ED04CD">
        <w:t>Developmental</w:t>
      </w:r>
      <w:r>
        <w:t xml:space="preserve"> Disability because this condition results in impairment in general intellectual functioning OR adaptive behavior similar to that of persons with Intellectual/</w:t>
      </w:r>
      <w:r w:rsidRPr="00ED04CD">
        <w:t>Developmental</w:t>
      </w:r>
      <w:r>
        <w:t xml:space="preserve"> Disability and requires treatment or services similar to those required for these persons.</w:t>
      </w:r>
    </w:p>
    <w:p w14:paraId="7D94D6A7" w14:textId="77777777" w:rsidR="008F7A73" w:rsidRDefault="008F7A73" w:rsidP="008F7A73">
      <w:pPr>
        <w:pStyle w:val="LetterText12pt"/>
        <w:spacing w:after="120"/>
        <w:ind w:left="331" w:right="-43" w:hanging="360"/>
      </w:pPr>
      <w:r>
        <w:t>6.</w:t>
      </w:r>
      <w:r>
        <w:tab/>
      </w:r>
      <w:r w:rsidRPr="005D6A2F">
        <w:rPr>
          <w:b/>
          <w:bCs/>
        </w:rPr>
        <w:t>Presenting evidence</w:t>
      </w:r>
      <w:r w:rsidRPr="005D6A2F">
        <w:t xml:space="preserve"> means the individual manifests deficits in intellectual functioning or adaptive behavior, which suggests the need for further evaluation to determine the presence of a developmental disability, causal factors, and treatment recommendations. These deficits appear to have manifested before the age of 22.</w:t>
      </w:r>
    </w:p>
    <w:p w14:paraId="3B11BBAE" w14:textId="440FA180" w:rsidR="008F7A73" w:rsidRDefault="008F7A73" w:rsidP="008F7A73">
      <w:pPr>
        <w:pStyle w:val="FormTitle12pt"/>
        <w:spacing w:after="240"/>
        <w:jc w:val="left"/>
      </w:pPr>
      <w:r w:rsidRPr="005D6A2F">
        <w:rPr>
          <w:b/>
          <w:bCs/>
        </w:rPr>
        <w:t>Note:</w:t>
      </w:r>
      <w:r w:rsidRPr="005D6A2F">
        <w:tab/>
        <w:t xml:space="preserve">When there are one or more "Yes" answers to items 1 – 6 under SECTION II, complete form </w:t>
      </w:r>
      <w:r>
        <w:br/>
      </w:r>
      <w:r w:rsidRPr="005D6A2F">
        <w:t>DCH-3878, Mental Illness/Intellectual</w:t>
      </w:r>
      <w:r>
        <w:t>/</w:t>
      </w:r>
      <w:r w:rsidRPr="00ED04CD">
        <w:t>Developmental</w:t>
      </w:r>
      <w:r w:rsidRPr="005D6A2F">
        <w:t xml:space="preserve"> Disability/Related Condition Exemption Criteria Certification only if the referring agency is seeking to establish exemption criteria for a dementia, state of coma, or hospital exempted discharge.</w:t>
      </w:r>
    </w:p>
    <w:p w14:paraId="661E2AB4" w14:textId="77777777" w:rsidR="00B739F2" w:rsidRDefault="00B739F2" w:rsidP="00B739F2">
      <w:pPr>
        <w:pStyle w:val="LetterText12pt"/>
        <w:jc w:val="center"/>
        <w:rPr>
          <w:vanish/>
          <w:color w:val="385623" w:themeColor="accent6" w:themeShade="80"/>
        </w:rPr>
      </w:pPr>
    </w:p>
    <w:p w14:paraId="3535C95E" w14:textId="5A306931" w:rsidR="00B739F2" w:rsidRDefault="00B739F2" w:rsidP="00B739F2">
      <w:pPr>
        <w:pStyle w:val="LetterText12pt"/>
        <w:jc w:val="center"/>
        <w:rPr>
          <w:b/>
          <w:bCs/>
          <w:vanish/>
          <w:color w:val="385623" w:themeColor="accent6" w:themeShade="80"/>
        </w:rPr>
      </w:pPr>
      <w:r w:rsidRPr="006434F7">
        <w:rPr>
          <w:b/>
          <w:bCs/>
          <w:vanish/>
          <w:color w:val="385623" w:themeColor="accent6" w:themeShade="80"/>
        </w:rPr>
        <w:t>End of form</w:t>
      </w:r>
    </w:p>
    <w:sectPr w:rsidR="00B739F2" w:rsidSect="003E7E6D">
      <w:type w:val="continuous"/>
      <w:pgSz w:w="12240" w:h="15840"/>
      <w:pgMar w:top="432" w:right="432" w:bottom="432" w:left="432" w:header="0"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E3B22" w14:textId="77777777" w:rsidR="007D70D4" w:rsidRDefault="007D70D4" w:rsidP="002C29F1">
      <w:pPr>
        <w:spacing w:after="0" w:line="240" w:lineRule="auto"/>
      </w:pPr>
      <w:r>
        <w:separator/>
      </w:r>
    </w:p>
  </w:endnote>
  <w:endnote w:type="continuationSeparator" w:id="0">
    <w:p w14:paraId="5D2FEA18" w14:textId="77777777" w:rsidR="007D70D4" w:rsidRDefault="007D70D4"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C8D2" w14:textId="77777777" w:rsidR="00360A95" w:rsidRDefault="00360A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4D0A5" w14:textId="2DC9F0B9" w:rsidR="00E47162" w:rsidRDefault="00B930CF" w:rsidP="00F973ED">
    <w:pPr>
      <w:pStyle w:val="LetterText12pt"/>
      <w:tabs>
        <w:tab w:val="center" w:pos="5760"/>
      </w:tabs>
      <w:spacing w:before="0" w:after="0"/>
    </w:pPr>
    <w:r>
      <w:t>DCH-3877</w:t>
    </w:r>
    <w:r w:rsidR="00F973ED">
      <w:t xml:space="preserve"> (Rev. </w:t>
    </w:r>
    <w:r w:rsidR="0057004E">
      <w:t>8</w:t>
    </w:r>
    <w:r w:rsidR="00F973ED">
      <w:t>-</w:t>
    </w:r>
    <w:r w:rsidR="00A449F7">
      <w:t>25</w:t>
    </w:r>
    <w:r w:rsidR="00F973ED">
      <w:t>) Previous edition obsolete.</w:t>
    </w:r>
    <w:r w:rsidR="00F973ED">
      <w:tab/>
    </w:r>
    <w:r w:rsidR="00E47162">
      <w:fldChar w:fldCharType="begin"/>
    </w:r>
    <w:r w:rsidR="00E47162">
      <w:instrText xml:space="preserve"> PAGE   \* MERGEFORMAT </w:instrText>
    </w:r>
    <w:r w:rsidR="00E47162">
      <w:fldChar w:fldCharType="separate"/>
    </w:r>
    <w:r w:rsidR="00E47162">
      <w:rPr>
        <w:noProof/>
      </w:rPr>
      <w:t>1</w:t>
    </w:r>
    <w:r w:rsidR="00E4716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ED935" w14:textId="77777777" w:rsidR="00360A95" w:rsidRDefault="00360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1E4A4" w14:textId="77777777" w:rsidR="007D70D4" w:rsidRDefault="007D70D4" w:rsidP="002C29F1">
      <w:pPr>
        <w:spacing w:after="0" w:line="240" w:lineRule="auto"/>
      </w:pPr>
      <w:r>
        <w:separator/>
      </w:r>
    </w:p>
  </w:footnote>
  <w:footnote w:type="continuationSeparator" w:id="0">
    <w:p w14:paraId="693F62D9" w14:textId="77777777" w:rsidR="007D70D4" w:rsidRDefault="007D70D4"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F07A" w14:textId="33B75268" w:rsidR="009E71DF" w:rsidRDefault="009E71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BD236" w14:textId="1AE12ADD" w:rsidR="009E71DF" w:rsidRDefault="009E71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32394" w14:textId="2940BD9F" w:rsidR="009E71DF" w:rsidRDefault="009E71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6CB6"/>
    <w:multiLevelType w:val="hybridMultilevel"/>
    <w:tmpl w:val="33D02D2A"/>
    <w:lvl w:ilvl="0" w:tplc="8AC2BE2A">
      <w:start w:val="1"/>
      <w:numFmt w:val="decimal"/>
      <w:lvlText w:val="%1."/>
      <w:lvlJc w:val="left"/>
      <w:pPr>
        <w:ind w:left="720" w:hanging="744"/>
      </w:pPr>
      <w:rPr>
        <w:rFonts w:hint="default"/>
      </w:rPr>
    </w:lvl>
    <w:lvl w:ilvl="1" w:tplc="04090019" w:tentative="1">
      <w:start w:val="1"/>
      <w:numFmt w:val="lowerLetter"/>
      <w:lvlText w:val="%2."/>
      <w:lvlJc w:val="left"/>
      <w:pPr>
        <w:ind w:left="1056" w:hanging="360"/>
      </w:pPr>
    </w:lvl>
    <w:lvl w:ilvl="2" w:tplc="0409001B" w:tentative="1">
      <w:start w:val="1"/>
      <w:numFmt w:val="lowerRoman"/>
      <w:lvlText w:val="%3."/>
      <w:lvlJc w:val="right"/>
      <w:pPr>
        <w:ind w:left="1776" w:hanging="180"/>
      </w:pPr>
    </w:lvl>
    <w:lvl w:ilvl="3" w:tplc="0409000F" w:tentative="1">
      <w:start w:val="1"/>
      <w:numFmt w:val="decimal"/>
      <w:lvlText w:val="%4."/>
      <w:lvlJc w:val="left"/>
      <w:pPr>
        <w:ind w:left="2496" w:hanging="360"/>
      </w:pPr>
    </w:lvl>
    <w:lvl w:ilvl="4" w:tplc="04090019" w:tentative="1">
      <w:start w:val="1"/>
      <w:numFmt w:val="lowerLetter"/>
      <w:lvlText w:val="%5."/>
      <w:lvlJc w:val="left"/>
      <w:pPr>
        <w:ind w:left="3216" w:hanging="360"/>
      </w:pPr>
    </w:lvl>
    <w:lvl w:ilvl="5" w:tplc="0409001B" w:tentative="1">
      <w:start w:val="1"/>
      <w:numFmt w:val="lowerRoman"/>
      <w:lvlText w:val="%6."/>
      <w:lvlJc w:val="right"/>
      <w:pPr>
        <w:ind w:left="3936" w:hanging="180"/>
      </w:pPr>
    </w:lvl>
    <w:lvl w:ilvl="6" w:tplc="0409000F" w:tentative="1">
      <w:start w:val="1"/>
      <w:numFmt w:val="decimal"/>
      <w:lvlText w:val="%7."/>
      <w:lvlJc w:val="left"/>
      <w:pPr>
        <w:ind w:left="4656" w:hanging="360"/>
      </w:pPr>
    </w:lvl>
    <w:lvl w:ilvl="7" w:tplc="04090019" w:tentative="1">
      <w:start w:val="1"/>
      <w:numFmt w:val="lowerLetter"/>
      <w:lvlText w:val="%8."/>
      <w:lvlJc w:val="left"/>
      <w:pPr>
        <w:ind w:left="5376" w:hanging="360"/>
      </w:pPr>
    </w:lvl>
    <w:lvl w:ilvl="8" w:tplc="0409001B" w:tentative="1">
      <w:start w:val="1"/>
      <w:numFmt w:val="lowerRoman"/>
      <w:lvlText w:val="%9."/>
      <w:lvlJc w:val="right"/>
      <w:pPr>
        <w:ind w:left="6096" w:hanging="180"/>
      </w:pPr>
    </w:lvl>
  </w:abstractNum>
  <w:abstractNum w:abstractNumId="1" w15:restartNumberingAfterBreak="0">
    <w:nsid w:val="6050274C"/>
    <w:multiLevelType w:val="hybridMultilevel"/>
    <w:tmpl w:val="A00C8936"/>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2" w15:restartNumberingAfterBreak="0">
    <w:nsid w:val="64B70840"/>
    <w:multiLevelType w:val="hybridMultilevel"/>
    <w:tmpl w:val="48A8CC5A"/>
    <w:lvl w:ilvl="0" w:tplc="04090019">
      <w:start w:val="1"/>
      <w:numFmt w:val="lowerLetter"/>
      <w:lvlText w:val="%1."/>
      <w:lvlJc w:val="left"/>
      <w:pPr>
        <w:ind w:left="691" w:hanging="360"/>
      </w:pPr>
    </w:lvl>
    <w:lvl w:ilvl="1" w:tplc="04090019" w:tentative="1">
      <w:start w:val="1"/>
      <w:numFmt w:val="lowerLetter"/>
      <w:lvlText w:val="%2."/>
      <w:lvlJc w:val="left"/>
      <w:pPr>
        <w:ind w:left="1411" w:hanging="360"/>
      </w:pPr>
    </w:lvl>
    <w:lvl w:ilvl="2" w:tplc="0409001B" w:tentative="1">
      <w:start w:val="1"/>
      <w:numFmt w:val="lowerRoman"/>
      <w:lvlText w:val="%3."/>
      <w:lvlJc w:val="right"/>
      <w:pPr>
        <w:ind w:left="2131" w:hanging="180"/>
      </w:pPr>
    </w:lvl>
    <w:lvl w:ilvl="3" w:tplc="0409000F" w:tentative="1">
      <w:start w:val="1"/>
      <w:numFmt w:val="decimal"/>
      <w:lvlText w:val="%4."/>
      <w:lvlJc w:val="left"/>
      <w:pPr>
        <w:ind w:left="2851" w:hanging="360"/>
      </w:pPr>
    </w:lvl>
    <w:lvl w:ilvl="4" w:tplc="04090019" w:tentative="1">
      <w:start w:val="1"/>
      <w:numFmt w:val="lowerLetter"/>
      <w:lvlText w:val="%5."/>
      <w:lvlJc w:val="left"/>
      <w:pPr>
        <w:ind w:left="3571" w:hanging="360"/>
      </w:pPr>
    </w:lvl>
    <w:lvl w:ilvl="5" w:tplc="0409001B" w:tentative="1">
      <w:start w:val="1"/>
      <w:numFmt w:val="lowerRoman"/>
      <w:lvlText w:val="%6."/>
      <w:lvlJc w:val="right"/>
      <w:pPr>
        <w:ind w:left="4291" w:hanging="180"/>
      </w:pPr>
    </w:lvl>
    <w:lvl w:ilvl="6" w:tplc="0409000F" w:tentative="1">
      <w:start w:val="1"/>
      <w:numFmt w:val="decimal"/>
      <w:lvlText w:val="%7."/>
      <w:lvlJc w:val="left"/>
      <w:pPr>
        <w:ind w:left="5011" w:hanging="360"/>
      </w:pPr>
    </w:lvl>
    <w:lvl w:ilvl="7" w:tplc="04090019" w:tentative="1">
      <w:start w:val="1"/>
      <w:numFmt w:val="lowerLetter"/>
      <w:lvlText w:val="%8."/>
      <w:lvlJc w:val="left"/>
      <w:pPr>
        <w:ind w:left="5731" w:hanging="360"/>
      </w:pPr>
    </w:lvl>
    <w:lvl w:ilvl="8" w:tplc="0409001B" w:tentative="1">
      <w:start w:val="1"/>
      <w:numFmt w:val="lowerRoman"/>
      <w:lvlText w:val="%9."/>
      <w:lvlJc w:val="right"/>
      <w:pPr>
        <w:ind w:left="6451" w:hanging="180"/>
      </w:pPr>
    </w:lvl>
  </w:abstractNum>
  <w:num w:numId="1" w16cid:durableId="442113363">
    <w:abstractNumId w:val="0"/>
  </w:num>
  <w:num w:numId="2" w16cid:durableId="1747532539">
    <w:abstractNumId w:val="2"/>
  </w:num>
  <w:num w:numId="3" w16cid:durableId="1170095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ocumentProtection w:edit="forms" w:enforcement="1" w:cryptProviderType="rsaAES" w:cryptAlgorithmClass="hash" w:cryptAlgorithmType="typeAny" w:cryptAlgorithmSid="14" w:cryptSpinCount="100000" w:hash="sH2SzxFPnyaVqQeQbzkcdCoXgktbEeK68lwjKJXdmETNXi7B6ppbQQ01N2M8Y6jFg9LsNYAWrstF4B1nRn7SKg==" w:salt="MaPgJDKNOKRwaXI6Wi41Qg=="/>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EC"/>
    <w:rsid w:val="00007EBE"/>
    <w:rsid w:val="000167E3"/>
    <w:rsid w:val="00063DD8"/>
    <w:rsid w:val="00092BB7"/>
    <w:rsid w:val="000A3625"/>
    <w:rsid w:val="00134832"/>
    <w:rsid w:val="00135598"/>
    <w:rsid w:val="00137183"/>
    <w:rsid w:val="00145D48"/>
    <w:rsid w:val="001543B5"/>
    <w:rsid w:val="00182530"/>
    <w:rsid w:val="001D0C97"/>
    <w:rsid w:val="00230926"/>
    <w:rsid w:val="002400B8"/>
    <w:rsid w:val="002673AA"/>
    <w:rsid w:val="00291DBF"/>
    <w:rsid w:val="002C29F1"/>
    <w:rsid w:val="00327DCC"/>
    <w:rsid w:val="003307D3"/>
    <w:rsid w:val="00340895"/>
    <w:rsid w:val="00342B25"/>
    <w:rsid w:val="0034568E"/>
    <w:rsid w:val="0034760D"/>
    <w:rsid w:val="00347B9D"/>
    <w:rsid w:val="00360A95"/>
    <w:rsid w:val="00380677"/>
    <w:rsid w:val="00382D1C"/>
    <w:rsid w:val="0039119F"/>
    <w:rsid w:val="00394DB1"/>
    <w:rsid w:val="003A29C0"/>
    <w:rsid w:val="003D49BD"/>
    <w:rsid w:val="003D4AED"/>
    <w:rsid w:val="003E6014"/>
    <w:rsid w:val="003E7E6D"/>
    <w:rsid w:val="004057A2"/>
    <w:rsid w:val="00441FBF"/>
    <w:rsid w:val="00492E93"/>
    <w:rsid w:val="00496EC1"/>
    <w:rsid w:val="004C4D73"/>
    <w:rsid w:val="004C7EB2"/>
    <w:rsid w:val="00542154"/>
    <w:rsid w:val="00566A7D"/>
    <w:rsid w:val="0057004E"/>
    <w:rsid w:val="00577867"/>
    <w:rsid w:val="005853DA"/>
    <w:rsid w:val="00585782"/>
    <w:rsid w:val="0059747F"/>
    <w:rsid w:val="005A1F42"/>
    <w:rsid w:val="005A6359"/>
    <w:rsid w:val="005B5CF8"/>
    <w:rsid w:val="005D0D3A"/>
    <w:rsid w:val="005F3C56"/>
    <w:rsid w:val="005F7357"/>
    <w:rsid w:val="006166F9"/>
    <w:rsid w:val="006434F7"/>
    <w:rsid w:val="006953BA"/>
    <w:rsid w:val="006C0B98"/>
    <w:rsid w:val="006E2369"/>
    <w:rsid w:val="007227E3"/>
    <w:rsid w:val="00724271"/>
    <w:rsid w:val="007306AA"/>
    <w:rsid w:val="0073602D"/>
    <w:rsid w:val="00770B9E"/>
    <w:rsid w:val="007B4CFD"/>
    <w:rsid w:val="007B5520"/>
    <w:rsid w:val="007C5AFF"/>
    <w:rsid w:val="007D70D4"/>
    <w:rsid w:val="00802E9B"/>
    <w:rsid w:val="00842B98"/>
    <w:rsid w:val="00870EDC"/>
    <w:rsid w:val="0087482B"/>
    <w:rsid w:val="008768AD"/>
    <w:rsid w:val="00896653"/>
    <w:rsid w:val="008E15DA"/>
    <w:rsid w:val="008F7A73"/>
    <w:rsid w:val="00912C23"/>
    <w:rsid w:val="0094355C"/>
    <w:rsid w:val="00966064"/>
    <w:rsid w:val="0096718F"/>
    <w:rsid w:val="009A77EB"/>
    <w:rsid w:val="009B7379"/>
    <w:rsid w:val="009D0ACF"/>
    <w:rsid w:val="009E71DF"/>
    <w:rsid w:val="009F3E3B"/>
    <w:rsid w:val="00A06749"/>
    <w:rsid w:val="00A37954"/>
    <w:rsid w:val="00A449F7"/>
    <w:rsid w:val="00AC3EF7"/>
    <w:rsid w:val="00AD47F5"/>
    <w:rsid w:val="00AF03D5"/>
    <w:rsid w:val="00B15AE6"/>
    <w:rsid w:val="00B2742B"/>
    <w:rsid w:val="00B305DF"/>
    <w:rsid w:val="00B6329F"/>
    <w:rsid w:val="00B636C6"/>
    <w:rsid w:val="00B73817"/>
    <w:rsid w:val="00B739F2"/>
    <w:rsid w:val="00B85637"/>
    <w:rsid w:val="00B930CF"/>
    <w:rsid w:val="00BC67AB"/>
    <w:rsid w:val="00BD15CA"/>
    <w:rsid w:val="00BF607B"/>
    <w:rsid w:val="00C00B95"/>
    <w:rsid w:val="00C144C4"/>
    <w:rsid w:val="00C175A9"/>
    <w:rsid w:val="00C53650"/>
    <w:rsid w:val="00C57DEC"/>
    <w:rsid w:val="00C967DF"/>
    <w:rsid w:val="00CC61C3"/>
    <w:rsid w:val="00D2680A"/>
    <w:rsid w:val="00D608CB"/>
    <w:rsid w:val="00DA439E"/>
    <w:rsid w:val="00DD0B26"/>
    <w:rsid w:val="00E42AE7"/>
    <w:rsid w:val="00E47162"/>
    <w:rsid w:val="00E52CF9"/>
    <w:rsid w:val="00E5559B"/>
    <w:rsid w:val="00F40CD5"/>
    <w:rsid w:val="00F462F7"/>
    <w:rsid w:val="00F636EC"/>
    <w:rsid w:val="00F7445C"/>
    <w:rsid w:val="00F973ED"/>
    <w:rsid w:val="00FC1F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85388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 w:type="character" w:customStyle="1" w:styleId="y2iqfc">
    <w:name w:val="y2iqfc"/>
    <w:basedOn w:val="DefaultParagraphFont"/>
    <w:rsid w:val="003D49BD"/>
  </w:style>
  <w:style w:type="paragraph" w:customStyle="1" w:styleId="Captions8ptChar">
    <w:name w:val="Captions  8pt Char"/>
    <w:basedOn w:val="Normal"/>
    <w:link w:val="Captions8ptCharChar1"/>
    <w:rsid w:val="003D4AED"/>
    <w:pPr>
      <w:spacing w:before="20" w:after="0" w:line="160" w:lineRule="exact"/>
    </w:pPr>
    <w:rPr>
      <w:rFonts w:ascii="Arial" w:eastAsia="Times New Roman" w:hAnsi="Arial" w:cs="Times New Roman"/>
      <w:sz w:val="16"/>
      <w:szCs w:val="20"/>
    </w:rPr>
  </w:style>
  <w:style w:type="character" w:customStyle="1" w:styleId="Captions8ptCharChar1">
    <w:name w:val="Captions  8pt Char Char1"/>
    <w:link w:val="Captions8ptChar"/>
    <w:rsid w:val="003D4AED"/>
    <w:rPr>
      <w:rFonts w:ascii="Arial" w:eastAsia="Times New Roman" w:hAnsi="Arial"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DCH-3877</Template>
  <TotalTime>1</TotalTime>
  <Pages>4</Pages>
  <Words>1507</Words>
  <Characters>8381</Characters>
  <Application>Microsoft Office Word</Application>
  <DocSecurity>4</DocSecurity>
  <Lines>322</Lines>
  <Paragraphs>102</Paragraphs>
  <ScaleCrop>false</ScaleCrop>
  <HeadingPairs>
    <vt:vector size="2" baseType="variant">
      <vt:variant>
        <vt:lpstr>Title</vt:lpstr>
      </vt:variant>
      <vt:variant>
        <vt:i4>1</vt:i4>
      </vt:variant>
    </vt:vector>
  </HeadingPairs>
  <TitlesOfParts>
    <vt:vector size="1" baseType="lpstr">
      <vt:lpstr>Preadmission Screening (PAS) Annual Resident Review (ARR)</vt:lpstr>
    </vt:vector>
  </TitlesOfParts>
  <Company>Michigan Department of Health and Human Services</Company>
  <LinksUpToDate>false</LinksUpToDate>
  <CharactersWithSpaces>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Preadmission Screening (PAS) Annual Resident Review (ARR)</dc:title>
  <dc:subject>(Mental Illness/Intellectual Developmental Disability/Related Conditions Identification)</dc:subject>
  <dc:creator>Maldonado, Delia (DHHS)</dc:creator>
  <cp:keywords/>
  <dc:description/>
  <cp:lastModifiedBy>Chrysler, Amanda (DHHS)</cp:lastModifiedBy>
  <cp:revision>2</cp:revision>
  <dcterms:created xsi:type="dcterms:W3CDTF">2025-08-18T14:20:00Z</dcterms:created>
  <dcterms:modified xsi:type="dcterms:W3CDTF">2025-08-18T14:20:00Z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